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95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375"/>
        <w:gridCol w:w="5148"/>
      </w:tblGrid>
      <w:tr w:rsidR="009671DE" w:rsidRPr="008D5DA3" w14:paraId="53989F97" w14:textId="77777777" w:rsidTr="00242994">
        <w:tc>
          <w:tcPr>
            <w:tcW w:w="4375" w:type="dxa"/>
            <w:tcBorders>
              <w:top w:val="single" w:sz="4" w:space="0" w:color="auto"/>
            </w:tcBorders>
            <w:tcMar>
              <w:left w:w="74" w:type="dxa"/>
              <w:right w:w="74" w:type="dxa"/>
            </w:tcMar>
          </w:tcPr>
          <w:p w14:paraId="45741504" w14:textId="77777777" w:rsidR="009671DE" w:rsidRPr="008D5DA3" w:rsidRDefault="00887A92" w:rsidP="003100CD">
            <w:pPr>
              <w:spacing w:before="200"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Til</w:t>
            </w:r>
          </w:p>
        </w:tc>
        <w:tc>
          <w:tcPr>
            <w:tcW w:w="5148" w:type="dxa"/>
            <w:tcBorders>
              <w:top w:val="single" w:sz="4" w:space="0" w:color="auto"/>
            </w:tcBorders>
            <w:tcMar>
              <w:left w:w="74" w:type="dxa"/>
              <w:right w:w="74" w:type="dxa"/>
            </w:tcMar>
          </w:tcPr>
          <w:p w14:paraId="11570CF4" w14:textId="3383F745" w:rsidR="009671DE" w:rsidRPr="008D5DA3" w:rsidRDefault="0034317A" w:rsidP="003100CD">
            <w:pPr>
              <w:spacing w:before="200"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Kopi til </w:t>
            </w:r>
          </w:p>
        </w:tc>
      </w:tr>
      <w:tr w:rsidR="009671DE" w:rsidRPr="00242994" w14:paraId="4ED6646F" w14:textId="77777777" w:rsidTr="00242994">
        <w:tc>
          <w:tcPr>
            <w:tcW w:w="4375" w:type="dxa"/>
            <w:tcMar>
              <w:left w:w="74" w:type="dxa"/>
              <w:right w:w="74" w:type="dxa"/>
            </w:tcMar>
          </w:tcPr>
          <w:p w14:paraId="3DF3AD5C" w14:textId="77777777" w:rsidR="0034317A" w:rsidRDefault="0034317A" w:rsidP="00B74E58">
            <w:pPr>
              <w:rPr>
                <w:sz w:val="18"/>
                <w:szCs w:val="18"/>
              </w:rPr>
            </w:pPr>
            <w:bookmarkStart w:id="0" w:name="Mottaker" w:colFirst="0" w:colLast="0"/>
            <w:bookmarkStart w:id="1" w:name="Kopi_til" w:colFirst="1" w:colLast="1"/>
            <w:r>
              <w:rPr>
                <w:sz w:val="18"/>
                <w:szCs w:val="18"/>
              </w:rPr>
              <w:t>Adresseliste</w:t>
            </w:r>
          </w:p>
          <w:p w14:paraId="02FCAACE" w14:textId="77777777" w:rsidR="0034317A" w:rsidRDefault="0034317A" w:rsidP="00B74E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.</w:t>
            </w:r>
          </w:p>
          <w:p w14:paraId="7EE39AC3" w14:textId="32314FE4" w:rsidR="009671DE" w:rsidRPr="00242994" w:rsidRDefault="0034317A" w:rsidP="00B74E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. .</w:t>
            </w:r>
          </w:p>
        </w:tc>
        <w:tc>
          <w:tcPr>
            <w:tcW w:w="5148" w:type="dxa"/>
            <w:tcMar>
              <w:left w:w="74" w:type="dxa"/>
              <w:right w:w="74" w:type="dxa"/>
            </w:tcMar>
          </w:tcPr>
          <w:p w14:paraId="7CB5359B" w14:textId="77777777" w:rsidR="009671DE" w:rsidRPr="00242994" w:rsidRDefault="009671DE" w:rsidP="00B74E58">
            <w:pPr>
              <w:rPr>
                <w:sz w:val="18"/>
                <w:szCs w:val="18"/>
              </w:rPr>
            </w:pPr>
          </w:p>
        </w:tc>
      </w:tr>
    </w:tbl>
    <w:bookmarkEnd w:id="0"/>
    <w:bookmarkEnd w:id="1"/>
    <w:p w14:paraId="11D7CA2C" w14:textId="6CB1BBE1" w:rsidR="00014475" w:rsidRPr="00887A92" w:rsidRDefault="0034317A" w:rsidP="00887A92">
      <w:pPr>
        <w:pStyle w:val="Tittel"/>
      </w:pPr>
      <w:r>
        <w:t>Invitasjon til Strategisk krisehåndteringskurs nr. 9 ved Forsvarets høgskole/Senter for strategiske kurs</w:t>
      </w:r>
    </w:p>
    <w:p w14:paraId="4B74067B" w14:textId="73857387" w:rsidR="00887A92" w:rsidRPr="00CF4822" w:rsidRDefault="00887A92" w:rsidP="00563AA5">
      <w:pPr>
        <w:pStyle w:val="Overskrift1"/>
        <w:rPr>
          <w:rFonts w:ascii="Times New Roman" w:hAnsi="Times New Roman"/>
          <w:bCs/>
          <w:color w:val="800080"/>
          <w:sz w:val="24"/>
        </w:rPr>
      </w:pPr>
      <w:r w:rsidRPr="00CF4822">
        <w:t>Bakgrunn</w:t>
      </w:r>
      <w:r w:rsidRPr="00CF4822">
        <w:rPr>
          <w:rFonts w:ascii="Times New Roman" w:hAnsi="Times New Roman"/>
          <w:bCs/>
          <w:color w:val="800080"/>
          <w:sz w:val="24"/>
        </w:rPr>
        <w:t xml:space="preserve"> </w:t>
      </w:r>
    </w:p>
    <w:p w14:paraId="78DD598F" w14:textId="77777777" w:rsidR="00887A92" w:rsidRDefault="00887A92" w:rsidP="00887A92">
      <w:pPr>
        <w:spacing w:after="120"/>
      </w:pPr>
      <w:r>
        <w:t>Dagens trusselbilde og den sikkerhetspolitiske situasjonen med sammensatt og samtidige trusler gjør kurset mer aktuelt enn på lenge.</w:t>
      </w:r>
    </w:p>
    <w:p w14:paraId="5EC1B404" w14:textId="2BD82EA9" w:rsidR="00887A92" w:rsidRPr="00887A92" w:rsidRDefault="00887A92" w:rsidP="00887A92">
      <w:pPr>
        <w:spacing w:after="120"/>
      </w:pPr>
      <w:r w:rsidRPr="00887A92">
        <w:t xml:space="preserve">FHS inviterer med dette til Strategisk krisehåndteringskurs nr. 9. </w:t>
      </w:r>
    </w:p>
    <w:p w14:paraId="4823DB0A" w14:textId="70879813" w:rsidR="00887A92" w:rsidRPr="00CF4822" w:rsidRDefault="00887A92" w:rsidP="00563AA5">
      <w:pPr>
        <w:pStyle w:val="Overskrift1"/>
      </w:pPr>
      <w:r w:rsidRPr="58B05C24">
        <w:t xml:space="preserve">Kursets innhold </w:t>
      </w:r>
    </w:p>
    <w:p w14:paraId="2296E374" w14:textId="77777777" w:rsidR="00887A92" w:rsidRPr="00CF4822" w:rsidRDefault="00887A92" w:rsidP="00887A92">
      <w:pPr>
        <w:shd w:val="clear" w:color="auto" w:fill="FFFFFF" w:themeFill="background1"/>
        <w:spacing w:after="120"/>
        <w:rPr>
          <w:rFonts w:eastAsia="Myriad Pro" w:cs="Myriad Pro"/>
          <w:color w:val="191B21"/>
          <w:szCs w:val="22"/>
        </w:rPr>
      </w:pPr>
      <w:r w:rsidRPr="58B05C24">
        <w:rPr>
          <w:rFonts w:eastAsia="Myriad Pro" w:cs="Myriad Pro"/>
          <w:color w:val="191B21"/>
          <w:szCs w:val="22"/>
        </w:rPr>
        <w:t>Hensikten med kurset er å gi ledere og deres stedfortredere, som har ansvar og oppgaver innenfor nasjonal sikkerhet, samfunnssikkerhet og strategisk krisehåndtering, nærmere kunnskap om:</w:t>
      </w:r>
    </w:p>
    <w:p w14:paraId="11A0A44C" w14:textId="3E3F2D43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o</w:t>
      </w:r>
      <w:r w:rsidR="00887A92" w:rsidRPr="58B05C24">
        <w:rPr>
          <w:rFonts w:eastAsia="Myriad Pro" w:cs="Myriad Pro"/>
          <w:color w:val="191B21"/>
          <w:szCs w:val="22"/>
        </w:rPr>
        <w:t>rganisering, roller og ansvar i nasjonal krisehåndtering</w:t>
      </w:r>
    </w:p>
    <w:p w14:paraId="5ACBB234" w14:textId="114F1B86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r</w:t>
      </w:r>
      <w:r w:rsidR="00887A92" w:rsidRPr="58B05C24">
        <w:rPr>
          <w:rFonts w:eastAsia="Myriad Pro" w:cs="Myriad Pro"/>
          <w:color w:val="191B21"/>
          <w:szCs w:val="22"/>
        </w:rPr>
        <w:t>isikoforståelse og gjennomføringsevne</w:t>
      </w:r>
    </w:p>
    <w:p w14:paraId="53805061" w14:textId="4C4559A1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s</w:t>
      </w:r>
      <w:r w:rsidR="00887A92" w:rsidRPr="58B05C24">
        <w:rPr>
          <w:rFonts w:eastAsia="Myriad Pro" w:cs="Myriad Pro"/>
          <w:color w:val="191B21"/>
          <w:szCs w:val="22"/>
        </w:rPr>
        <w:t>amvirke for at ressursene skal finne hverandre</w:t>
      </w:r>
    </w:p>
    <w:p w14:paraId="7C986AC2" w14:textId="0A3C7249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u</w:t>
      </w:r>
      <w:r w:rsidR="00887A92" w:rsidRPr="58B05C24">
        <w:rPr>
          <w:rFonts w:eastAsia="Myriad Pro" w:cs="Myriad Pro"/>
          <w:color w:val="191B21"/>
          <w:szCs w:val="22"/>
        </w:rPr>
        <w:t>tfordringsbildet, trusler og risikoer</w:t>
      </w:r>
    </w:p>
    <w:p w14:paraId="7E44864A" w14:textId="64262418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m</w:t>
      </w:r>
      <w:r w:rsidR="00887A92" w:rsidRPr="58B05C24">
        <w:rPr>
          <w:rFonts w:eastAsia="Myriad Pro" w:cs="Myriad Pro"/>
          <w:color w:val="191B21"/>
          <w:szCs w:val="22"/>
        </w:rPr>
        <w:t>ediehåndtering på strategisk nivå</w:t>
      </w:r>
    </w:p>
    <w:p w14:paraId="25E0C1CA" w14:textId="33C2E59D" w:rsidR="00887A92" w:rsidRPr="00CF4822" w:rsidRDefault="00C15749" w:rsidP="00887A92">
      <w:pPr>
        <w:pStyle w:val="Listeavsnitt"/>
        <w:numPr>
          <w:ilvl w:val="0"/>
          <w:numId w:val="7"/>
        </w:numPr>
        <w:rPr>
          <w:rFonts w:eastAsia="Myriad Pro" w:cs="Myriad Pro"/>
          <w:color w:val="191B21"/>
          <w:szCs w:val="22"/>
        </w:rPr>
      </w:pPr>
      <w:r>
        <w:rPr>
          <w:rFonts w:eastAsia="Myriad Pro" w:cs="Myriad Pro"/>
          <w:color w:val="191B21"/>
          <w:szCs w:val="22"/>
        </w:rPr>
        <w:t>u</w:t>
      </w:r>
      <w:r w:rsidR="00887A92" w:rsidRPr="58B05C24">
        <w:rPr>
          <w:rFonts w:eastAsia="Myriad Pro" w:cs="Myriad Pro"/>
          <w:color w:val="191B21"/>
          <w:szCs w:val="22"/>
        </w:rPr>
        <w:t>like former for kriser</w:t>
      </w:r>
      <w:r w:rsidR="00887A92">
        <w:rPr>
          <w:rFonts w:eastAsia="Myriad Pro" w:cs="Myriad Pro"/>
          <w:color w:val="191B21"/>
          <w:szCs w:val="22"/>
        </w:rPr>
        <w:t xml:space="preserve"> og hendelser</w:t>
      </w:r>
    </w:p>
    <w:p w14:paraId="3A77346E" w14:textId="77777777" w:rsidR="00887A92" w:rsidRPr="00CF4822" w:rsidRDefault="00887A92" w:rsidP="00887A92">
      <w:pPr>
        <w:spacing w:after="120"/>
      </w:pPr>
    </w:p>
    <w:p w14:paraId="0A2335D5" w14:textId="37B46183" w:rsidR="00887A92" w:rsidRPr="00CF4822" w:rsidRDefault="00887A92" w:rsidP="00887A92">
      <w:pPr>
        <w:spacing w:after="120"/>
      </w:pPr>
      <w:r>
        <w:t>Kurset vil ha en varighet på to uker og gjennomfør</w:t>
      </w:r>
      <w:r w:rsidR="00563AA5">
        <w:t>es</w:t>
      </w:r>
      <w:r>
        <w:t xml:space="preserve"> i tidsrommet 5. – 16. mai 2025. </w:t>
      </w:r>
    </w:p>
    <w:p w14:paraId="2E590CDE" w14:textId="77777777" w:rsidR="00563AA5" w:rsidRDefault="00887A92" w:rsidP="00887A92">
      <w:pPr>
        <w:spacing w:after="120"/>
      </w:pPr>
      <w:r>
        <w:t xml:space="preserve">Følgende temaer vil være del av kurset: </w:t>
      </w:r>
    </w:p>
    <w:p w14:paraId="3CACDB21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 xml:space="preserve">lederens rolle og den menneskelige dimensjon ved kriser </w:t>
      </w:r>
    </w:p>
    <w:p w14:paraId="5F5BD481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 xml:space="preserve">risikoforståelse og gjennomføringsevne </w:t>
      </w:r>
    </w:p>
    <w:p w14:paraId="4B2008B2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 xml:space="preserve">hvordan samvirke for at ressursene skal finne hverandre </w:t>
      </w:r>
    </w:p>
    <w:p w14:paraId="2CF0F4EE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 xml:space="preserve">sivilt-militært samarbeid </w:t>
      </w:r>
    </w:p>
    <w:p w14:paraId="4A4C0039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>hvilke trusler og risikoer kan ramme oss</w:t>
      </w:r>
    </w:p>
    <w:p w14:paraId="6036830E" w14:textId="77777777" w:rsidR="00563AA5" w:rsidRDefault="00887A92" w:rsidP="00563AA5">
      <w:pPr>
        <w:pStyle w:val="Listeavsnitt"/>
        <w:numPr>
          <w:ilvl w:val="0"/>
          <w:numId w:val="8"/>
        </w:numPr>
        <w:spacing w:after="120"/>
      </w:pPr>
      <w:r>
        <w:t>mediehåndtering på strategisk nivå</w:t>
      </w:r>
    </w:p>
    <w:p w14:paraId="03D4E601" w14:textId="370FD642" w:rsidR="00887A92" w:rsidRPr="00CF4822" w:rsidRDefault="00887A92" w:rsidP="00563AA5">
      <w:pPr>
        <w:pStyle w:val="Listeavsnitt"/>
        <w:numPr>
          <w:ilvl w:val="0"/>
          <w:numId w:val="8"/>
        </w:numPr>
        <w:spacing w:after="120"/>
      </w:pPr>
      <w:r>
        <w:t xml:space="preserve">ulike former for krisehåndtering, herunder terror, cyber, atomhendelse, naturkatastrofe og sikkerhetspolitisk krise  </w:t>
      </w:r>
    </w:p>
    <w:p w14:paraId="19885BA1" w14:textId="102D5E3A" w:rsidR="00887A92" w:rsidRPr="004734DD" w:rsidRDefault="00887A92" w:rsidP="003C295E">
      <w:pPr>
        <w:spacing w:after="120"/>
      </w:pPr>
      <w:r>
        <w:lastRenderedPageBreak/>
        <w:t xml:space="preserve">Det er lagt opp til relevante foredrag og orienteringer med påfølgende gruppediskusjoner og caseorienterte øvelser med relevante scenarier. Den enkelte kursdeltaker forventes å bidra fra sitt fagområde, og om den virksomhet/etat/organisasjon de tilhører. Dette vil skje i samspill med foreleserne, i gruppediskusjoner og spesielt under krisehåndteringsøvelsene. </w:t>
      </w:r>
    </w:p>
    <w:p w14:paraId="1F2FE9DC" w14:textId="05EE9933" w:rsidR="00887A92" w:rsidRDefault="00563AA5" w:rsidP="003C295E">
      <w:pPr>
        <w:spacing w:after="120"/>
      </w:pPr>
      <w:r>
        <w:t>Målgruppen er</w:t>
      </w:r>
      <w:r w:rsidR="00887A92">
        <w:t xml:space="preserve"> søkere som bekler sentrale roller innen hendelse- og krisehåndtering fra militær og sivil sektor</w:t>
      </w:r>
      <w:r>
        <w:t xml:space="preserve">, </w:t>
      </w:r>
      <w:r w:rsidR="00887A92">
        <w:t>frivillige organisasjoner og politi</w:t>
      </w:r>
      <w:r>
        <w:t>kere</w:t>
      </w:r>
      <w:r w:rsidR="00887A92">
        <w:t xml:space="preserve"> fra kommunalt- og fylkeskommunalt nivå samt Stortinget. Enkeltpersoner med særskilt relevant kompetanse er også velkomne som søkere. </w:t>
      </w:r>
    </w:p>
    <w:p w14:paraId="0C2B6382" w14:textId="2830D722" w:rsidR="00887A92" w:rsidRDefault="00887A92" w:rsidP="003C295E">
      <w:pPr>
        <w:spacing w:after="120"/>
      </w:pPr>
      <w:r>
        <w:t>Det er også ønskelig med deltakere fra næringslivet og virksomheter med</w:t>
      </w:r>
      <w:r w:rsidR="00563AA5">
        <w:t xml:space="preserve"> ansvar og</w:t>
      </w:r>
      <w:r>
        <w:t xml:space="preserve"> roller i krisehåndtering innen forsyningssikkerhet for strøm, telekom, vann og matforsyning, samt samferdselsberedskap for vei, havner, bane og luft. </w:t>
      </w:r>
    </w:p>
    <w:p w14:paraId="779529BF" w14:textId="0AF09B75" w:rsidR="00887A92" w:rsidRPr="00CF4822" w:rsidRDefault="00887A92" w:rsidP="00563AA5">
      <w:pPr>
        <w:pStyle w:val="Overskrift1"/>
      </w:pPr>
      <w:r w:rsidRPr="00CF4822">
        <w:t>Invitasjon og søknadsfrist m.m.</w:t>
      </w:r>
    </w:p>
    <w:p w14:paraId="4D9B174E" w14:textId="77777777" w:rsidR="006A493F" w:rsidRPr="006A493F" w:rsidRDefault="006A493F" w:rsidP="003C295E">
      <w:pPr>
        <w:spacing w:after="120"/>
      </w:pPr>
      <w:r w:rsidRPr="006A493F">
        <w:t xml:space="preserve">Det inviteres til å fremme relevante kandidater til Strategisk krisehåndteringskurs nr. 9. Det vil bli tatt opp inntil 30 kursdeltakere med overvekt av deltakere fra sivil samfunnssektor.  </w:t>
      </w:r>
    </w:p>
    <w:p w14:paraId="51D9FC41" w14:textId="77777777" w:rsidR="006A493F" w:rsidRPr="006A493F" w:rsidRDefault="006A493F" w:rsidP="003C295E">
      <w:pPr>
        <w:spacing w:after="120"/>
      </w:pPr>
      <w:r w:rsidRPr="006A493F">
        <w:t xml:space="preserve">Denne invitasjonen blir også sendt direkte til noen underlagte virksomheter i statsforvaltningen. Disse underlagte enhetene fremmer forslag om kandidater </w:t>
      </w:r>
      <w:r w:rsidRPr="006A493F">
        <w:rPr>
          <w:u w:val="single"/>
        </w:rPr>
        <w:t>tjenestevei</w:t>
      </w:r>
      <w:r w:rsidRPr="006A493F">
        <w:t xml:space="preserve"> via deres respektive departement. Øvrige adressater, selskaper og virksomheter skal fremme sine kandidater direkte til FHS med arbeidsgivers påtegning og prioritering.</w:t>
      </w:r>
    </w:p>
    <w:p w14:paraId="32AF1930" w14:textId="08B2100C" w:rsidR="006A493F" w:rsidRPr="006A493F" w:rsidRDefault="006A493F" w:rsidP="003C295E">
      <w:pPr>
        <w:spacing w:after="120"/>
      </w:pPr>
      <w:bookmarkStart w:id="2" w:name="_Hlk189659099"/>
      <w:r w:rsidRPr="006A493F">
        <w:t>For å få en samlet gruppe deltagere som i et helhetlig perspektiv kan bidra til at de overordnede mål med kurset oppnås, forbeholder FHS seg retten til at innstillingene kan fravikes</w:t>
      </w:r>
      <w:r w:rsidR="00697693">
        <w:t>, og vil foreta det endelige uttaket, inkludert de militære kursdeltakerne.  FHS har til hensikt å sende ut brev med tilbud om kursplass ultimo mars 2025</w:t>
      </w:r>
      <w:r w:rsidRPr="006A493F">
        <w:t>.</w:t>
      </w:r>
    </w:p>
    <w:bookmarkEnd w:id="2"/>
    <w:p w14:paraId="22615BEF" w14:textId="5E5E8FBD" w:rsidR="006A493F" w:rsidRDefault="006A493F" w:rsidP="003C295E">
      <w:r w:rsidRPr="006A493F">
        <w:t xml:space="preserve">Frist for å sende inn aktuelle kandidater er </w:t>
      </w:r>
      <w:r w:rsidRPr="006A493F">
        <w:rPr>
          <w:b/>
        </w:rPr>
        <w:t xml:space="preserve">fredag </w:t>
      </w:r>
      <w:r>
        <w:rPr>
          <w:b/>
        </w:rPr>
        <w:t>28</w:t>
      </w:r>
      <w:r w:rsidRPr="006A493F">
        <w:rPr>
          <w:b/>
        </w:rPr>
        <w:t xml:space="preserve">. </w:t>
      </w:r>
      <w:r>
        <w:rPr>
          <w:b/>
        </w:rPr>
        <w:t>februar</w:t>
      </w:r>
      <w:r w:rsidRPr="006A493F">
        <w:rPr>
          <w:b/>
        </w:rPr>
        <w:t xml:space="preserve"> 2025</w:t>
      </w:r>
      <w:r w:rsidRPr="006A493F">
        <w:t xml:space="preserve">. Søknader sendes på epost til </w:t>
      </w:r>
      <w:hyperlink r:id="rId7" w:history="1">
        <w:r w:rsidRPr="006A493F">
          <w:rPr>
            <w:color w:val="0000FF"/>
            <w:u w:val="single"/>
          </w:rPr>
          <w:t>postmottak@mil.no</w:t>
        </w:r>
      </w:hyperlink>
      <w:r w:rsidRPr="006A493F">
        <w:t xml:space="preserve">. </w:t>
      </w:r>
      <w:r w:rsidRPr="006A493F">
        <w:br/>
        <w:t>Søkere som ikke benytter vedlagte skjema vil ikke bli vurdert, og det skal ikke være egne vedlegg.</w:t>
      </w:r>
    </w:p>
    <w:p w14:paraId="117A2676" w14:textId="0B9AEF13" w:rsidR="00887A92" w:rsidRPr="00CF4822" w:rsidRDefault="00887A92" w:rsidP="00563AA5">
      <w:pPr>
        <w:pStyle w:val="Overskrift1"/>
      </w:pPr>
      <w:r w:rsidRPr="00CF4822">
        <w:t>Sted for kursavvikling</w:t>
      </w:r>
    </w:p>
    <w:p w14:paraId="16223644" w14:textId="77777777" w:rsidR="00887A92" w:rsidRPr="004734DD" w:rsidRDefault="00887A92" w:rsidP="003C295E">
      <w:pPr>
        <w:spacing w:after="120"/>
      </w:pPr>
      <w:r w:rsidRPr="00CF4822">
        <w:t>Kurset vil bli avholdt i lokalene til Forsvarets høgskole</w:t>
      </w:r>
      <w:r>
        <w:t>/Sjefskurs</w:t>
      </w:r>
      <w:r w:rsidRPr="00CF4822">
        <w:t xml:space="preserve"> på Akershus festning.</w:t>
      </w:r>
    </w:p>
    <w:p w14:paraId="3988876D" w14:textId="7D542C6A" w:rsidR="00887A92" w:rsidRDefault="00887A92" w:rsidP="00563AA5">
      <w:pPr>
        <w:pStyle w:val="Overskrift1"/>
      </w:pPr>
      <w:r>
        <w:t>I</w:t>
      </w:r>
      <w:r w:rsidRPr="00CF4822">
        <w:t xml:space="preserve">nnkvartering </w:t>
      </w:r>
    </w:p>
    <w:p w14:paraId="45C02754" w14:textId="77777777" w:rsidR="00887A92" w:rsidRPr="0067295E" w:rsidRDefault="00887A92" w:rsidP="003C295E">
      <w:pPr>
        <w:spacing w:after="120"/>
      </w:pPr>
      <w:r>
        <w:rPr>
          <w:color w:val="000000"/>
        </w:rPr>
        <w:t>FHS har ikke anledning til å tilby innkvartering for kursets varighet, eller å dekke utgifter til overnatting. Den enkelte deltaker må selv besørge overnatting for arbeidsgivers/egen regning.</w:t>
      </w:r>
    </w:p>
    <w:p w14:paraId="77B1AD56" w14:textId="78FB0E87" w:rsidR="00887A92" w:rsidRPr="00CF4822" w:rsidRDefault="00887A92" w:rsidP="00563AA5">
      <w:pPr>
        <w:pStyle w:val="Overskrift1"/>
      </w:pPr>
      <w:r w:rsidRPr="00CF4822">
        <w:t>Kursavgift</w:t>
      </w:r>
    </w:p>
    <w:p w14:paraId="7653A4B0" w14:textId="77777777" w:rsidR="00887A92" w:rsidRPr="00CF4822" w:rsidRDefault="00887A92" w:rsidP="003C295E">
      <w:r w:rsidRPr="00CF4822">
        <w:t xml:space="preserve">Det vil ikke bli innkrevet kursavgift. </w:t>
      </w:r>
    </w:p>
    <w:p w14:paraId="01E1FC3C" w14:textId="5375B555" w:rsidR="00887A92" w:rsidRPr="00CF4822" w:rsidRDefault="00887A92" w:rsidP="00563AA5">
      <w:pPr>
        <w:pStyle w:val="Overskrift1"/>
      </w:pPr>
      <w:r w:rsidRPr="00CF4822">
        <w:t>Kontaktpersoner</w:t>
      </w:r>
    </w:p>
    <w:p w14:paraId="55964CDB" w14:textId="6CBD22B8" w:rsidR="00887A92" w:rsidRDefault="00887A92" w:rsidP="00887A92">
      <w:pPr>
        <w:pStyle w:val="Brdtekst"/>
        <w:spacing w:before="0"/>
      </w:pPr>
      <w:r w:rsidRPr="002943E1">
        <w:t>Spørsmål vedrørende kurset kan rettes t</w:t>
      </w:r>
      <w:r>
        <w:t xml:space="preserve">il hovedlærer Jørn Atle Moholdt, mobil 404 904 36, e-post </w:t>
      </w:r>
      <w:hyperlink r:id="rId8" w:history="1">
        <w:r w:rsidR="006A493F" w:rsidRPr="001B2D38">
          <w:rPr>
            <w:rStyle w:val="Hyperkobling"/>
          </w:rPr>
          <w:t>fhs.sjefskurs@mil.no</w:t>
        </w:r>
      </w:hyperlink>
      <w:r w:rsidR="006A493F">
        <w:t xml:space="preserve">. </w:t>
      </w:r>
    </w:p>
    <w:p w14:paraId="6ED55F66" w14:textId="77777777" w:rsidR="00887A92" w:rsidRPr="00887A92" w:rsidRDefault="00887A92" w:rsidP="00887A92">
      <w:pPr>
        <w:pStyle w:val="Brdtekstpaaflgende"/>
      </w:pP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111"/>
        <w:gridCol w:w="709"/>
        <w:gridCol w:w="4672"/>
      </w:tblGrid>
      <w:tr w:rsidR="00014475" w14:paraId="74E5684F" w14:textId="77777777" w:rsidTr="009D6DE9">
        <w:trPr>
          <w:cantSplit/>
          <w:trHeight w:hRule="exact" w:val="960"/>
        </w:trPr>
        <w:tc>
          <w:tcPr>
            <w:tcW w:w="4111" w:type="dxa"/>
          </w:tcPr>
          <w:p w14:paraId="4400ECBF" w14:textId="77777777" w:rsidR="00014475" w:rsidRDefault="00014475">
            <w:pPr>
              <w:keepNext/>
              <w:keepLines/>
              <w:spacing w:before="240" w:after="720"/>
              <w:rPr>
                <w:rFonts w:ascii="Arial" w:hAnsi="Arial"/>
                <w:sz w:val="20"/>
              </w:rPr>
            </w:pPr>
            <w:r>
              <w:br w:type="page"/>
            </w:r>
          </w:p>
        </w:tc>
        <w:tc>
          <w:tcPr>
            <w:tcW w:w="709" w:type="dxa"/>
          </w:tcPr>
          <w:p w14:paraId="728722CA" w14:textId="77777777" w:rsidR="00014475" w:rsidRDefault="00014475">
            <w:pPr>
              <w:keepNext/>
              <w:keepLines/>
              <w:spacing w:before="240" w:after="720"/>
              <w:rPr>
                <w:rFonts w:ascii="Arial" w:hAnsi="Arial"/>
                <w:sz w:val="20"/>
              </w:rPr>
            </w:pPr>
          </w:p>
        </w:tc>
        <w:tc>
          <w:tcPr>
            <w:tcW w:w="4672" w:type="dxa"/>
          </w:tcPr>
          <w:p w14:paraId="454EA38E" w14:textId="77777777" w:rsidR="00014475" w:rsidRDefault="00014475">
            <w:pPr>
              <w:keepNext/>
              <w:keepLines/>
              <w:spacing w:before="240" w:after="720"/>
              <w:rPr>
                <w:rFonts w:ascii="Arial" w:hAnsi="Arial"/>
                <w:sz w:val="20"/>
              </w:rPr>
            </w:pPr>
          </w:p>
        </w:tc>
      </w:tr>
      <w:tr w:rsidR="00014475" w:rsidRPr="005C38A7" w14:paraId="35230A60" w14:textId="77777777" w:rsidTr="009D6DE9">
        <w:trPr>
          <w:cantSplit/>
        </w:trPr>
        <w:tc>
          <w:tcPr>
            <w:tcW w:w="4111" w:type="dxa"/>
          </w:tcPr>
          <w:p w14:paraId="1FDF83DB" w14:textId="77777777" w:rsidR="00887A92" w:rsidRDefault="00887A92" w:rsidP="000E7D72">
            <w:pPr>
              <w:pStyle w:val="Brdtekst"/>
              <w:keepNext/>
              <w:keepLines/>
              <w:spacing w:before="0" w:after="0"/>
            </w:pPr>
            <w:bookmarkStart w:id="3" w:name="Underskrift" w:colFirst="0" w:colLast="0"/>
            <w:bookmarkStart w:id="4" w:name="Parafist" w:colFirst="2" w:colLast="2"/>
            <w:r>
              <w:t xml:space="preserve">Dag R. </w:t>
            </w:r>
            <w:proofErr w:type="spellStart"/>
            <w:r>
              <w:t>Aamoth</w:t>
            </w:r>
            <w:proofErr w:type="spellEnd"/>
          </w:p>
          <w:p w14:paraId="5CD2246D" w14:textId="77777777" w:rsidR="00887A92" w:rsidRDefault="00887A92" w:rsidP="000E7D72">
            <w:pPr>
              <w:pStyle w:val="Brdtekst"/>
              <w:keepNext/>
              <w:keepLines/>
              <w:spacing w:before="0" w:after="0"/>
            </w:pPr>
            <w:r>
              <w:t>Generalmajor</w:t>
            </w:r>
          </w:p>
          <w:p w14:paraId="04CC4876" w14:textId="77777777" w:rsidR="005C38A7" w:rsidRPr="005C38A7" w:rsidRDefault="00887A92" w:rsidP="000E7D72">
            <w:pPr>
              <w:pStyle w:val="Brdtekst"/>
              <w:keepNext/>
              <w:keepLines/>
              <w:spacing w:before="0" w:after="0"/>
            </w:pPr>
            <w:r>
              <w:t>Sjef Forsvarets høgskole</w:t>
            </w:r>
          </w:p>
        </w:tc>
        <w:tc>
          <w:tcPr>
            <w:tcW w:w="709" w:type="dxa"/>
          </w:tcPr>
          <w:p w14:paraId="2C0488B2" w14:textId="77777777" w:rsidR="00014475" w:rsidRPr="005C38A7" w:rsidRDefault="00014475" w:rsidP="000E7D72">
            <w:pPr>
              <w:pStyle w:val="Brdtekst"/>
              <w:keepNext/>
              <w:keepLines/>
              <w:spacing w:before="0" w:after="0"/>
            </w:pPr>
          </w:p>
        </w:tc>
        <w:tc>
          <w:tcPr>
            <w:tcW w:w="4672" w:type="dxa"/>
          </w:tcPr>
          <w:p w14:paraId="44FCE67C" w14:textId="77777777" w:rsidR="00014475" w:rsidRPr="005C38A7" w:rsidRDefault="00014475" w:rsidP="000E7D72">
            <w:pPr>
              <w:pStyle w:val="Brdtekst"/>
              <w:keepNext/>
              <w:keepLines/>
              <w:spacing w:before="0" w:after="0"/>
            </w:pPr>
          </w:p>
        </w:tc>
      </w:tr>
      <w:bookmarkEnd w:id="3"/>
      <w:bookmarkEnd w:id="4"/>
    </w:tbl>
    <w:p w14:paraId="1C51CADC" w14:textId="77777777" w:rsidR="00DA361B" w:rsidRDefault="00DA361B" w:rsidP="000E7D72">
      <w:pPr>
        <w:keepNext/>
        <w:keepLines/>
        <w:rPr>
          <w:i/>
        </w:rPr>
      </w:pPr>
    </w:p>
    <w:p w14:paraId="08E0266D" w14:textId="77777777" w:rsidR="00014475" w:rsidRPr="000E7D72" w:rsidRDefault="00473BB9" w:rsidP="000E7D72">
      <w:pPr>
        <w:keepNext/>
        <w:keepLines/>
      </w:pPr>
      <w:r w:rsidRPr="00B5377E">
        <w:rPr>
          <w:i/>
        </w:rPr>
        <w:t>Dokumentet er elektronisk godkjent</w:t>
      </w:r>
      <w:r>
        <w:rPr>
          <w:i/>
        </w:rPr>
        <w:t>,</w:t>
      </w:r>
      <w:r w:rsidRPr="00B5377E">
        <w:rPr>
          <w:i/>
        </w:rPr>
        <w:t xml:space="preserve"> og har derfor ikke håndskreve</w:t>
      </w:r>
      <w:r>
        <w:rPr>
          <w:i/>
        </w:rPr>
        <w:t>n</w:t>
      </w:r>
      <w:r w:rsidRPr="00B5377E">
        <w:rPr>
          <w:i/>
        </w:rPr>
        <w:t xml:space="preserve"> signatur</w:t>
      </w:r>
      <w:r>
        <w:rPr>
          <w:i/>
        </w:rPr>
        <w:t>.</w:t>
      </w:r>
    </w:p>
    <w:sectPr w:rsidR="00014475" w:rsidRPr="000E7D72" w:rsidSect="00887A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upperLetter"/>
      </w:endnotePr>
      <w:pgSz w:w="11907" w:h="16840" w:code="9"/>
      <w:pgMar w:top="1474" w:right="834" w:bottom="964" w:left="1701" w:header="488" w:footer="227" w:gutter="0"/>
      <w:paperSrc w:first="7" w:other="7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10AFE" w14:textId="77777777" w:rsidR="00887A92" w:rsidRDefault="00887A92">
      <w:r>
        <w:separator/>
      </w:r>
    </w:p>
  </w:endnote>
  <w:endnote w:type="continuationSeparator" w:id="0">
    <w:p w14:paraId="168F5714" w14:textId="77777777" w:rsidR="00887A92" w:rsidRDefault="00887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Bold r:id="rId1" w:subsetted="1" w:fontKey="{3816D5D0-5869-4CDB-B925-39E419094EBC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subsetted="1" w:fontKey="{28B1C744-D205-40ED-89B6-1DC379AB9F69}"/>
  </w:font>
  <w:font w:name="FORSVARET-Medium">
    <w:panose1 w:val="02000603030000020004"/>
    <w:charset w:val="00"/>
    <w:family w:val="auto"/>
    <w:pitch w:val="variable"/>
    <w:sig w:usb0="A0000027" w:usb1="00000040" w:usb2="00000000" w:usb3="00000000" w:csb0="00000111" w:csb1="00000000"/>
    <w:embedRegular r:id="rId3" w:subsetted="1" w:fontKey="{688DF27C-A689-455C-B468-4E279E8B1581}"/>
  </w:font>
  <w:font w:name="FORSVARET-Bold">
    <w:panose1 w:val="02000803020000020004"/>
    <w:charset w:val="00"/>
    <w:family w:val="auto"/>
    <w:pitch w:val="variable"/>
    <w:sig w:usb0="A0000027" w:usb1="00000040" w:usb2="00000000" w:usb3="00000000" w:csb0="00000111" w:csb1="00000000"/>
    <w:embedRegular r:id="rId4" w:subsetted="1" w:fontKey="{6B2D0C71-FA2A-48A3-92E3-533368F93DE7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4891"/>
      <w:gridCol w:w="4536"/>
    </w:tblGrid>
    <w:tr w:rsidR="00225BF4" w14:paraId="42B1E259" w14:textId="77777777">
      <w:tc>
        <w:tcPr>
          <w:tcW w:w="9427" w:type="dxa"/>
          <w:gridSpan w:val="2"/>
          <w:tcBorders>
            <w:top w:val="single" w:sz="6" w:space="0" w:color="auto"/>
          </w:tcBorders>
        </w:tcPr>
        <w:p w14:paraId="2139D520" w14:textId="77777777" w:rsidR="00225BF4" w:rsidRDefault="00225BF4">
          <w:pPr>
            <w:spacing w:before="120"/>
            <w:jc w:val="right"/>
            <w:rPr>
              <w:i/>
              <w:noProof/>
              <w:sz w:val="18"/>
            </w:rPr>
          </w:pPr>
          <w:bookmarkStart w:id="5" w:name="BunntekstTittel"/>
          <w:r>
            <w:rPr>
              <w:i/>
              <w:noProof/>
              <w:sz w:val="18"/>
            </w:rPr>
            <w:t xml:space="preserve">           </w:t>
          </w:r>
          <w:bookmarkEnd w:id="5"/>
        </w:p>
      </w:tc>
    </w:tr>
    <w:tr w:rsidR="00225BF4" w14:paraId="6B1A5230" w14:textId="77777777">
      <w:tc>
        <w:tcPr>
          <w:tcW w:w="4891" w:type="dxa"/>
        </w:tcPr>
        <w:p w14:paraId="3D45533D" w14:textId="020AB222" w:rsidR="00225BF4" w:rsidRDefault="00B5771C">
          <w:pPr>
            <w:pStyle w:val="Topptekst"/>
            <w:rPr>
              <w:noProof/>
            </w:rPr>
          </w:pPr>
          <w:r>
            <w:rPr>
              <w:noProof/>
            </w:rPr>
            <w:fldChar w:fldCharType="begin"/>
          </w:r>
          <w:r w:rsidR="00225BF4">
            <w:rPr>
              <w:noProof/>
            </w:rPr>
            <w:instrText xml:space="preserve"> REF GraderingsValg  </w:instrText>
          </w:r>
          <w:r>
            <w:rPr>
              <w:noProof/>
            </w:rPr>
            <w:fldChar w:fldCharType="end"/>
          </w:r>
        </w:p>
      </w:tc>
      <w:tc>
        <w:tcPr>
          <w:tcW w:w="4536" w:type="dxa"/>
        </w:tcPr>
        <w:p w14:paraId="27971C02" w14:textId="77777777" w:rsidR="00225BF4" w:rsidRDefault="00225BF4">
          <w:pPr>
            <w:pStyle w:val="Topptekst"/>
            <w:rPr>
              <w:noProof/>
            </w:rPr>
          </w:pPr>
        </w:p>
      </w:tc>
    </w:tr>
  </w:tbl>
  <w:p w14:paraId="6BCFF6FE" w14:textId="77777777" w:rsidR="00225BF4" w:rsidRDefault="00225BF4">
    <w:pPr>
      <w:pStyle w:val="Bunntekst"/>
      <w:rPr>
        <w:sz w:val="4"/>
      </w:rPr>
    </w:pPr>
  </w:p>
  <w:p w14:paraId="24435C58" w14:textId="77777777" w:rsidR="00225BF4" w:rsidRDefault="00225BF4">
    <w:pPr>
      <w:pStyle w:val="Bunntekst"/>
      <w:rPr>
        <w:sz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right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4536"/>
      <w:gridCol w:w="4890"/>
    </w:tblGrid>
    <w:tr w:rsidR="00225BF4" w14:paraId="507E4CCE" w14:textId="77777777">
      <w:trPr>
        <w:jc w:val="right"/>
      </w:trPr>
      <w:tc>
        <w:tcPr>
          <w:tcW w:w="9426" w:type="dxa"/>
          <w:gridSpan w:val="2"/>
          <w:tcBorders>
            <w:top w:val="single" w:sz="6" w:space="0" w:color="auto"/>
          </w:tcBorders>
        </w:tcPr>
        <w:p w14:paraId="27CF22FF" w14:textId="25B40DF3" w:rsidR="00225BF4" w:rsidRDefault="00B5771C">
          <w:pPr>
            <w:spacing w:before="120"/>
            <w:rPr>
              <w:i/>
              <w:noProof/>
              <w:sz w:val="18"/>
            </w:rPr>
          </w:pPr>
          <w:r>
            <w:rPr>
              <w:i/>
              <w:noProof/>
              <w:sz w:val="18"/>
            </w:rPr>
            <w:fldChar w:fldCharType="begin"/>
          </w:r>
          <w:r w:rsidR="00225BF4">
            <w:rPr>
              <w:i/>
              <w:noProof/>
              <w:sz w:val="18"/>
            </w:rPr>
            <w:instrText xml:space="preserve"> REF BunntekstTittel  </w:instrText>
          </w:r>
          <w:r>
            <w:rPr>
              <w:i/>
              <w:noProof/>
              <w:sz w:val="18"/>
            </w:rPr>
            <w:fldChar w:fldCharType="separate"/>
          </w:r>
          <w:r w:rsidR="0034317A">
            <w:rPr>
              <w:i/>
              <w:noProof/>
              <w:sz w:val="18"/>
            </w:rPr>
            <w:t xml:space="preserve">           </w:t>
          </w:r>
          <w:r>
            <w:rPr>
              <w:i/>
              <w:noProof/>
              <w:sz w:val="18"/>
            </w:rPr>
            <w:fldChar w:fldCharType="end"/>
          </w:r>
        </w:p>
      </w:tc>
    </w:tr>
    <w:tr w:rsidR="00225BF4" w14:paraId="0C568FB1" w14:textId="77777777">
      <w:trPr>
        <w:jc w:val="right"/>
      </w:trPr>
      <w:tc>
        <w:tcPr>
          <w:tcW w:w="4536" w:type="dxa"/>
        </w:tcPr>
        <w:p w14:paraId="18554F35" w14:textId="77777777" w:rsidR="00225BF4" w:rsidRDefault="00225BF4">
          <w:pPr>
            <w:pStyle w:val="Topptekstoddetall"/>
            <w:rPr>
              <w:noProof/>
            </w:rPr>
          </w:pPr>
        </w:p>
      </w:tc>
      <w:tc>
        <w:tcPr>
          <w:tcW w:w="4890" w:type="dxa"/>
        </w:tcPr>
        <w:p w14:paraId="1BCC6BF6" w14:textId="1D50CB6F" w:rsidR="00225BF4" w:rsidRDefault="00B5771C">
          <w:pPr>
            <w:pStyle w:val="Topptekstoddetall"/>
            <w:rPr>
              <w:noProof/>
            </w:rPr>
          </w:pPr>
          <w:r>
            <w:rPr>
              <w:noProof/>
            </w:rPr>
            <w:fldChar w:fldCharType="begin"/>
          </w:r>
          <w:r w:rsidR="00225BF4">
            <w:rPr>
              <w:noProof/>
            </w:rPr>
            <w:instrText xml:space="preserve"> REF GraderingsValg  </w:instrText>
          </w:r>
          <w:r>
            <w:rPr>
              <w:noProof/>
            </w:rPr>
            <w:fldChar w:fldCharType="end"/>
          </w:r>
        </w:p>
      </w:tc>
    </w:tr>
  </w:tbl>
  <w:p w14:paraId="6FD32C2D" w14:textId="77777777" w:rsidR="00225BF4" w:rsidRDefault="00225BF4">
    <w:pPr>
      <w:rPr>
        <w:noProof/>
        <w:sz w:val="4"/>
      </w:rPr>
    </w:pPr>
  </w:p>
  <w:p w14:paraId="1352A101" w14:textId="77777777" w:rsidR="00225BF4" w:rsidRDefault="00225BF4">
    <w:pPr>
      <w:pStyle w:val="Bunntekst"/>
      <w:rPr>
        <w:sz w:val="4"/>
      </w:rPr>
    </w:pPr>
  </w:p>
  <w:p w14:paraId="63F75125" w14:textId="77777777" w:rsidR="00225BF4" w:rsidRDefault="00225BF4"/>
  <w:p w14:paraId="21F0D19C" w14:textId="77777777" w:rsidR="00225BF4" w:rsidRDefault="00225BF4">
    <w:r>
      <w:rPr>
        <w:noProof/>
        <w:sz w:val="26"/>
        <w:szCs w:val="26"/>
        <w:lang w:val="nn-NO"/>
      </w:rP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35" w:type="dxa"/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1928"/>
      <w:gridCol w:w="1936"/>
      <w:gridCol w:w="2631"/>
      <w:gridCol w:w="2156"/>
      <w:gridCol w:w="784"/>
    </w:tblGrid>
    <w:tr w:rsidR="00225BF4" w:rsidRPr="00887A92" w14:paraId="3BBE16D8" w14:textId="77777777" w:rsidTr="00084F64">
      <w:trPr>
        <w:trHeight w:hRule="exact" w:val="120"/>
      </w:trPr>
      <w:tc>
        <w:tcPr>
          <w:tcW w:w="1928" w:type="dxa"/>
          <w:tcBorders>
            <w:bottom w:val="single" w:sz="4" w:space="0" w:color="auto"/>
          </w:tcBorders>
        </w:tcPr>
        <w:p w14:paraId="48DC4364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1936" w:type="dxa"/>
          <w:tcBorders>
            <w:bottom w:val="single" w:sz="4" w:space="0" w:color="auto"/>
          </w:tcBorders>
        </w:tcPr>
        <w:p w14:paraId="45123928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2631" w:type="dxa"/>
          <w:tcBorders>
            <w:bottom w:val="single" w:sz="4" w:space="0" w:color="auto"/>
          </w:tcBorders>
        </w:tcPr>
        <w:p w14:paraId="67278799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2156" w:type="dxa"/>
          <w:tcBorders>
            <w:bottom w:val="single" w:sz="4" w:space="0" w:color="auto"/>
          </w:tcBorders>
        </w:tcPr>
        <w:p w14:paraId="7289F124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784" w:type="dxa"/>
          <w:tcBorders>
            <w:bottom w:val="single" w:sz="4" w:space="0" w:color="auto"/>
          </w:tcBorders>
        </w:tcPr>
        <w:p w14:paraId="30F4D5E2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</w:tr>
    <w:tr w:rsidR="00225BF4" w:rsidRPr="00887A92" w14:paraId="00975A77" w14:textId="77777777" w:rsidTr="00084F64">
      <w:trPr>
        <w:trHeight w:val="67"/>
      </w:trPr>
      <w:tc>
        <w:tcPr>
          <w:tcW w:w="1928" w:type="dxa"/>
          <w:tcBorders>
            <w:top w:val="single" w:sz="4" w:space="0" w:color="auto"/>
          </w:tcBorders>
        </w:tcPr>
        <w:p w14:paraId="067F2AD9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1936" w:type="dxa"/>
          <w:tcBorders>
            <w:top w:val="single" w:sz="4" w:space="0" w:color="auto"/>
          </w:tcBorders>
        </w:tcPr>
        <w:p w14:paraId="579B7A28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2631" w:type="dxa"/>
          <w:tcBorders>
            <w:top w:val="single" w:sz="4" w:space="0" w:color="auto"/>
          </w:tcBorders>
        </w:tcPr>
        <w:p w14:paraId="02AA3AA2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2156" w:type="dxa"/>
          <w:tcBorders>
            <w:top w:val="single" w:sz="4" w:space="0" w:color="auto"/>
          </w:tcBorders>
        </w:tcPr>
        <w:p w14:paraId="5798141E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  <w:tc>
        <w:tcPr>
          <w:tcW w:w="784" w:type="dxa"/>
          <w:tcBorders>
            <w:top w:val="single" w:sz="4" w:space="0" w:color="auto"/>
          </w:tcBorders>
        </w:tcPr>
        <w:p w14:paraId="0048B6BE" w14:textId="77777777" w:rsidR="00225BF4" w:rsidRPr="00887A92" w:rsidRDefault="00225BF4" w:rsidP="00E102C2">
          <w:pPr>
            <w:pStyle w:val="Bunntekst"/>
            <w:rPr>
              <w:rFonts w:ascii="Myriad Pro" w:hAnsi="Myriad Pro"/>
              <w:b w:val="0"/>
              <w:noProof w:val="0"/>
              <w:sz w:val="4"/>
              <w:szCs w:val="4"/>
            </w:rPr>
          </w:pPr>
        </w:p>
      </w:tc>
    </w:tr>
    <w:tr w:rsidR="00225BF4" w:rsidRPr="00887A92" w14:paraId="7D55E038" w14:textId="77777777" w:rsidTr="00084F64">
      <w:tc>
        <w:tcPr>
          <w:tcW w:w="1928" w:type="dxa"/>
          <w:shd w:val="clear" w:color="auto" w:fill="auto"/>
          <w:vAlign w:val="center"/>
        </w:tcPr>
        <w:p w14:paraId="497626A0" w14:textId="77777777" w:rsidR="00225BF4" w:rsidRPr="00887A92" w:rsidRDefault="00225BF4" w:rsidP="007B6A64">
          <w:pPr>
            <w:pStyle w:val="Bunntekst"/>
            <w:ind w:right="-46"/>
            <w:rPr>
              <w:rFonts w:ascii="Myriad Pro" w:hAnsi="Myriad Pro"/>
              <w:noProof w:val="0"/>
              <w:sz w:val="16"/>
              <w:szCs w:val="16"/>
            </w:rPr>
          </w:pPr>
          <w:bookmarkStart w:id="19" w:name="txt_Vedlegg" w:colFirst="4" w:colLast="4"/>
          <w:r w:rsidRPr="00887A92">
            <w:rPr>
              <w:rFonts w:ascii="Myriad Pro" w:hAnsi="Myriad Pro"/>
              <w:noProof w:val="0"/>
              <w:sz w:val="16"/>
              <w:szCs w:val="16"/>
            </w:rPr>
            <w:t>Postadresse</w:t>
          </w:r>
        </w:p>
      </w:tc>
      <w:tc>
        <w:tcPr>
          <w:tcW w:w="1936" w:type="dxa"/>
          <w:shd w:val="clear" w:color="auto" w:fill="auto"/>
          <w:vAlign w:val="center"/>
        </w:tcPr>
        <w:p w14:paraId="54B4B475" w14:textId="77777777" w:rsidR="00225BF4" w:rsidRPr="00887A92" w:rsidRDefault="00225BF4" w:rsidP="007B6A64">
          <w:pPr>
            <w:pStyle w:val="Bunntekst"/>
            <w:ind w:right="-56"/>
            <w:rPr>
              <w:rFonts w:ascii="Myriad Pro" w:hAnsi="Myriad Pro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noProof w:val="0"/>
              <w:sz w:val="16"/>
              <w:szCs w:val="16"/>
            </w:rPr>
            <w:t>Besøksadresse</w:t>
          </w:r>
        </w:p>
      </w:tc>
      <w:tc>
        <w:tcPr>
          <w:tcW w:w="2631" w:type="dxa"/>
          <w:shd w:val="clear" w:color="auto" w:fill="auto"/>
          <w:vAlign w:val="center"/>
        </w:tcPr>
        <w:p w14:paraId="337BD3FB" w14:textId="0897FEC9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noProof w:val="0"/>
              <w:sz w:val="16"/>
              <w:szCs w:val="16"/>
            </w:rPr>
          </w:pPr>
        </w:p>
      </w:tc>
      <w:tc>
        <w:tcPr>
          <w:tcW w:w="2156" w:type="dxa"/>
          <w:shd w:val="clear" w:color="auto" w:fill="auto"/>
          <w:vAlign w:val="center"/>
        </w:tcPr>
        <w:p w14:paraId="3080181B" w14:textId="77777777" w:rsidR="00225BF4" w:rsidRPr="00887A92" w:rsidRDefault="00225BF4" w:rsidP="007B6A64">
          <w:pPr>
            <w:pStyle w:val="Bunntekst"/>
            <w:ind w:right="-28"/>
            <w:rPr>
              <w:rFonts w:ascii="Myriad Pro" w:hAnsi="Myriad Pro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noProof w:val="0"/>
              <w:sz w:val="16"/>
              <w:szCs w:val="16"/>
            </w:rPr>
            <w:t>Epost/ Internett</w:t>
          </w:r>
        </w:p>
      </w:tc>
      <w:tc>
        <w:tcPr>
          <w:tcW w:w="784" w:type="dxa"/>
          <w:shd w:val="clear" w:color="auto" w:fill="auto"/>
        </w:tcPr>
        <w:p w14:paraId="3D298812" w14:textId="77777777" w:rsidR="00225BF4" w:rsidRPr="00887A92" w:rsidRDefault="00225BF4" w:rsidP="0021237B">
          <w:pPr>
            <w:pStyle w:val="Bunntekst"/>
            <w:jc w:val="right"/>
            <w:rPr>
              <w:rFonts w:ascii="Myriad Pro" w:hAnsi="Myriad Pro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noProof w:val="0"/>
              <w:sz w:val="16"/>
              <w:szCs w:val="16"/>
            </w:rPr>
            <w:t>Vedlegg</w:t>
          </w:r>
        </w:p>
      </w:tc>
    </w:tr>
    <w:tr w:rsidR="00225BF4" w:rsidRPr="00887A92" w14:paraId="34018369" w14:textId="77777777" w:rsidTr="00084F64">
      <w:trPr>
        <w:cantSplit/>
      </w:trPr>
      <w:tc>
        <w:tcPr>
          <w:tcW w:w="1928" w:type="dxa"/>
        </w:tcPr>
        <w:p w14:paraId="6287C1B2" w14:textId="77777777" w:rsidR="00225BF4" w:rsidRPr="00887A92" w:rsidRDefault="00887A92" w:rsidP="007B6A64">
          <w:pPr>
            <w:pStyle w:val="Bunntekst"/>
            <w:ind w:right="-4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bookmarkStart w:id="20" w:name="Padr_1" w:colFirst="0" w:colLast="0"/>
          <w:bookmarkStart w:id="21" w:name="Stlf_faks" w:colFirst="2" w:colLast="2"/>
          <w:bookmarkStart w:id="22" w:name="Badr_1" w:colFirst="1" w:colLast="1"/>
          <w:bookmarkStart w:id="23" w:name="Epost_b" w:colFirst="3" w:colLast="3"/>
          <w:bookmarkStart w:id="24" w:name="Vedlegg" w:colFirst="4" w:colLast="4"/>
          <w:bookmarkEnd w:id="19"/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Postboks 800 Postmottak</w:t>
          </w:r>
        </w:p>
      </w:tc>
      <w:tc>
        <w:tcPr>
          <w:tcW w:w="1936" w:type="dxa"/>
        </w:tcPr>
        <w:p w14:paraId="0D1EC586" w14:textId="77777777" w:rsidR="00225BF4" w:rsidRPr="00887A92" w:rsidRDefault="00887A92" w:rsidP="007B6A64">
          <w:pPr>
            <w:pStyle w:val="Bunntekst"/>
            <w:ind w:right="-5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Oslo mil/Akershus</w:t>
          </w:r>
        </w:p>
      </w:tc>
      <w:tc>
        <w:tcPr>
          <w:tcW w:w="2631" w:type="dxa"/>
        </w:tcPr>
        <w:p w14:paraId="708C62D2" w14:textId="0186C16A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156" w:type="dxa"/>
        </w:tcPr>
        <w:p w14:paraId="54B7F485" w14:textId="77777777" w:rsidR="00225BF4" w:rsidRPr="00887A92" w:rsidRDefault="00887A92" w:rsidP="007B6A64">
          <w:pPr>
            <w:pStyle w:val="Bunntekst"/>
            <w:ind w:right="-28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forsvaret@mil.no</w:t>
          </w:r>
        </w:p>
      </w:tc>
      <w:tc>
        <w:tcPr>
          <w:tcW w:w="784" w:type="dxa"/>
        </w:tcPr>
        <w:p w14:paraId="302C7140" w14:textId="03DF009B" w:rsidR="00225BF4" w:rsidRPr="00887A92" w:rsidRDefault="001D4D65" w:rsidP="00642FD8">
          <w:pPr>
            <w:pStyle w:val="Bunntekst"/>
            <w:jc w:val="right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>
            <w:rPr>
              <w:rFonts w:ascii="Myriad Pro" w:hAnsi="Myriad Pro"/>
              <w:b w:val="0"/>
              <w:noProof w:val="0"/>
              <w:sz w:val="16"/>
              <w:szCs w:val="16"/>
            </w:rPr>
            <w:t>2</w:t>
          </w:r>
        </w:p>
      </w:tc>
    </w:tr>
    <w:tr w:rsidR="00225BF4" w:rsidRPr="00887A92" w14:paraId="6F251346" w14:textId="77777777" w:rsidTr="00887A92">
      <w:trPr>
        <w:cantSplit/>
      </w:trPr>
      <w:tc>
        <w:tcPr>
          <w:tcW w:w="1928" w:type="dxa"/>
          <w:shd w:val="clear" w:color="auto" w:fill="auto"/>
        </w:tcPr>
        <w:p w14:paraId="391B20D9" w14:textId="77777777" w:rsidR="00225BF4" w:rsidRPr="00887A92" w:rsidRDefault="00887A92" w:rsidP="007B6A64">
          <w:pPr>
            <w:pStyle w:val="Bunntekst"/>
            <w:ind w:right="-4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bookmarkStart w:id="25" w:name="Padr_2" w:colFirst="0" w:colLast="0"/>
          <w:bookmarkStart w:id="26" w:name="Badr_2" w:colFirst="1" w:colLast="1"/>
          <w:bookmarkStart w:id="27" w:name="Inet_b" w:colFirst="3" w:colLast="3"/>
          <w:bookmarkEnd w:id="20"/>
          <w:bookmarkEnd w:id="21"/>
          <w:bookmarkEnd w:id="22"/>
          <w:bookmarkEnd w:id="23"/>
          <w:bookmarkEnd w:id="24"/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2617 Lillehammer</w:t>
          </w:r>
        </w:p>
      </w:tc>
      <w:tc>
        <w:tcPr>
          <w:tcW w:w="1936" w:type="dxa"/>
          <w:shd w:val="clear" w:color="auto" w:fill="auto"/>
        </w:tcPr>
        <w:p w14:paraId="60C7E62B" w14:textId="77777777" w:rsidR="00225BF4" w:rsidRPr="00887A92" w:rsidRDefault="00887A92" w:rsidP="007B6A64">
          <w:pPr>
            <w:pStyle w:val="Bunntekst"/>
            <w:ind w:right="-5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0015 OSLO</w:t>
          </w:r>
        </w:p>
      </w:tc>
      <w:tc>
        <w:tcPr>
          <w:tcW w:w="2631" w:type="dxa"/>
          <w:shd w:val="clear" w:color="auto" w:fill="auto"/>
        </w:tcPr>
        <w:p w14:paraId="6FD5E871" w14:textId="77777777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156" w:type="dxa"/>
          <w:shd w:val="clear" w:color="auto" w:fill="auto"/>
        </w:tcPr>
        <w:p w14:paraId="7C433BAC" w14:textId="77777777" w:rsidR="00225BF4" w:rsidRPr="00887A92" w:rsidRDefault="00887A92" w:rsidP="007B6A64">
          <w:pPr>
            <w:pStyle w:val="Bunntekst"/>
            <w:ind w:right="-28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www.forsvaret.no</w:t>
          </w:r>
        </w:p>
      </w:tc>
      <w:tc>
        <w:tcPr>
          <w:tcW w:w="784" w:type="dxa"/>
          <w:shd w:val="clear" w:color="auto" w:fill="auto"/>
        </w:tcPr>
        <w:p w14:paraId="3A5522CE" w14:textId="77777777" w:rsidR="00225BF4" w:rsidRPr="00887A92" w:rsidRDefault="00225BF4" w:rsidP="007B6A64">
          <w:pPr>
            <w:pStyle w:val="Bunntekst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</w:tr>
    <w:tr w:rsidR="00225BF4" w:rsidRPr="00887A92" w14:paraId="1EB36B52" w14:textId="77777777" w:rsidTr="00887A92">
      <w:trPr>
        <w:cantSplit/>
      </w:trPr>
      <w:tc>
        <w:tcPr>
          <w:tcW w:w="1928" w:type="dxa"/>
        </w:tcPr>
        <w:p w14:paraId="7C61477B" w14:textId="77777777" w:rsidR="00225BF4" w:rsidRPr="00887A92" w:rsidRDefault="00887A92" w:rsidP="007B6A64">
          <w:pPr>
            <w:pStyle w:val="Bunntekst"/>
            <w:ind w:right="-4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bookmarkStart w:id="28" w:name="Padr_3" w:colFirst="0" w:colLast="0"/>
          <w:bookmarkStart w:id="29" w:name="Badr_3" w:colFirst="1" w:colLast="1"/>
          <w:bookmarkEnd w:id="25"/>
          <w:bookmarkEnd w:id="26"/>
          <w:bookmarkEnd w:id="27"/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Norge</w:t>
          </w:r>
        </w:p>
      </w:tc>
      <w:tc>
        <w:tcPr>
          <w:tcW w:w="1936" w:type="dxa"/>
        </w:tcPr>
        <w:p w14:paraId="3B003EFB" w14:textId="77777777" w:rsidR="00225BF4" w:rsidRPr="00887A92" w:rsidRDefault="00887A92" w:rsidP="007B6A64">
          <w:pPr>
            <w:pStyle w:val="Bunntekst"/>
            <w:ind w:right="-5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Norge</w:t>
          </w:r>
        </w:p>
      </w:tc>
      <w:tc>
        <w:tcPr>
          <w:tcW w:w="2631" w:type="dxa"/>
        </w:tcPr>
        <w:p w14:paraId="137D026C" w14:textId="5EC80991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noProof w:val="0"/>
              <w:sz w:val="16"/>
              <w:szCs w:val="16"/>
            </w:rPr>
          </w:pPr>
        </w:p>
      </w:tc>
      <w:tc>
        <w:tcPr>
          <w:tcW w:w="2156" w:type="dxa"/>
        </w:tcPr>
        <w:p w14:paraId="3DD2978A" w14:textId="77777777" w:rsidR="00225BF4" w:rsidRPr="00887A92" w:rsidRDefault="00225BF4" w:rsidP="007B6A64">
          <w:pPr>
            <w:pStyle w:val="Bunntekst"/>
            <w:ind w:right="-28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784" w:type="dxa"/>
        </w:tcPr>
        <w:p w14:paraId="530C6CB6" w14:textId="77777777" w:rsidR="00225BF4" w:rsidRPr="00887A92" w:rsidRDefault="00225BF4" w:rsidP="007B6A64">
          <w:pPr>
            <w:pStyle w:val="Bunntekst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</w:tr>
    <w:tr w:rsidR="00225BF4" w:rsidRPr="00887A92" w14:paraId="77F4F2D5" w14:textId="77777777" w:rsidTr="00887A92">
      <w:trPr>
        <w:cantSplit/>
      </w:trPr>
      <w:tc>
        <w:tcPr>
          <w:tcW w:w="1928" w:type="dxa"/>
        </w:tcPr>
        <w:p w14:paraId="6428DD29" w14:textId="77777777" w:rsidR="00225BF4" w:rsidRPr="00887A92" w:rsidRDefault="00225BF4" w:rsidP="007B6A64">
          <w:pPr>
            <w:pStyle w:val="Bunntekst"/>
            <w:ind w:right="-46"/>
            <w:rPr>
              <w:rFonts w:ascii="Myriad Pro" w:hAnsi="Myriad Pro"/>
              <w:noProof w:val="0"/>
              <w:sz w:val="16"/>
              <w:szCs w:val="16"/>
            </w:rPr>
          </w:pPr>
          <w:bookmarkStart w:id="30" w:name="Mtlf_faks" w:colFirst="2" w:colLast="2"/>
          <w:bookmarkEnd w:id="28"/>
          <w:bookmarkEnd w:id="29"/>
        </w:p>
      </w:tc>
      <w:tc>
        <w:tcPr>
          <w:tcW w:w="1936" w:type="dxa"/>
        </w:tcPr>
        <w:p w14:paraId="0EB96CD4" w14:textId="77777777" w:rsidR="00225BF4" w:rsidRPr="00887A92" w:rsidRDefault="00225BF4" w:rsidP="007B6A64">
          <w:pPr>
            <w:pStyle w:val="Bunntekst"/>
            <w:ind w:right="-56"/>
            <w:rPr>
              <w:rFonts w:ascii="Myriad Pro" w:hAnsi="Myriad Pro"/>
              <w:noProof w:val="0"/>
              <w:sz w:val="16"/>
              <w:szCs w:val="16"/>
            </w:rPr>
          </w:pPr>
        </w:p>
      </w:tc>
      <w:tc>
        <w:tcPr>
          <w:tcW w:w="2631" w:type="dxa"/>
        </w:tcPr>
        <w:p w14:paraId="7A90A8F3" w14:textId="75994786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156" w:type="dxa"/>
        </w:tcPr>
        <w:p w14:paraId="1AAE6B5D" w14:textId="77777777" w:rsidR="00225BF4" w:rsidRPr="00887A92" w:rsidRDefault="00225BF4" w:rsidP="007B6A64">
          <w:pPr>
            <w:pStyle w:val="Bunntekst"/>
            <w:ind w:right="-28"/>
            <w:rPr>
              <w:rFonts w:ascii="Myriad Pro" w:hAnsi="Myriad Pro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noProof w:val="0"/>
              <w:sz w:val="16"/>
              <w:szCs w:val="16"/>
            </w:rPr>
            <w:t>Organisasjonsnummer</w:t>
          </w:r>
        </w:p>
      </w:tc>
      <w:tc>
        <w:tcPr>
          <w:tcW w:w="784" w:type="dxa"/>
        </w:tcPr>
        <w:p w14:paraId="305996A5" w14:textId="77777777" w:rsidR="00225BF4" w:rsidRPr="00887A92" w:rsidRDefault="00225BF4" w:rsidP="00B42EE1">
          <w:pPr>
            <w:pStyle w:val="Bunntekst"/>
            <w:jc w:val="right"/>
            <w:rPr>
              <w:rFonts w:ascii="Myriad Pro" w:hAnsi="Myriad Pro"/>
              <w:noProof w:val="0"/>
              <w:sz w:val="16"/>
              <w:szCs w:val="16"/>
            </w:rPr>
          </w:pPr>
        </w:p>
      </w:tc>
    </w:tr>
    <w:tr w:rsidR="00225BF4" w:rsidRPr="00887A92" w14:paraId="14431C5C" w14:textId="77777777" w:rsidTr="00887A92">
      <w:trPr>
        <w:cantSplit/>
      </w:trPr>
      <w:tc>
        <w:tcPr>
          <w:tcW w:w="1928" w:type="dxa"/>
        </w:tcPr>
        <w:p w14:paraId="0B14CCBE" w14:textId="77777777" w:rsidR="00225BF4" w:rsidRPr="00887A92" w:rsidRDefault="00225BF4" w:rsidP="007B6A64">
          <w:pPr>
            <w:pStyle w:val="Bunntekst"/>
            <w:ind w:right="-46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bookmarkStart w:id="31" w:name="Orgnr" w:colFirst="3" w:colLast="3"/>
          <w:bookmarkEnd w:id="30"/>
        </w:p>
      </w:tc>
      <w:tc>
        <w:tcPr>
          <w:tcW w:w="1936" w:type="dxa"/>
        </w:tcPr>
        <w:p w14:paraId="37FF5623" w14:textId="77777777" w:rsidR="00225BF4" w:rsidRPr="00887A92" w:rsidRDefault="00225BF4" w:rsidP="007B6A64">
          <w:pPr>
            <w:pStyle w:val="Bunntekst"/>
            <w:ind w:right="-56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631" w:type="dxa"/>
        </w:tcPr>
        <w:p w14:paraId="599850A2" w14:textId="77777777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156" w:type="dxa"/>
        </w:tcPr>
        <w:p w14:paraId="435A417A" w14:textId="77777777" w:rsidR="00225BF4" w:rsidRPr="00887A92" w:rsidRDefault="00887A92" w:rsidP="007B6A64">
          <w:pPr>
            <w:pStyle w:val="Bunntekst"/>
            <w:ind w:right="-28"/>
            <w:rPr>
              <w:rFonts w:ascii="Myriad Pro" w:hAnsi="Myriad Pro"/>
              <w:b w:val="0"/>
              <w:noProof w:val="0"/>
              <w:sz w:val="16"/>
              <w:szCs w:val="16"/>
            </w:rPr>
          </w:pPr>
          <w:r w:rsidRPr="00887A92">
            <w:rPr>
              <w:rFonts w:ascii="Myriad Pro" w:hAnsi="Myriad Pro"/>
              <w:b w:val="0"/>
              <w:noProof w:val="0"/>
              <w:sz w:val="16"/>
              <w:szCs w:val="16"/>
            </w:rPr>
            <w:t>NO 986 105 174 MVA</w:t>
          </w:r>
        </w:p>
      </w:tc>
      <w:tc>
        <w:tcPr>
          <w:tcW w:w="784" w:type="dxa"/>
        </w:tcPr>
        <w:p w14:paraId="788EAB00" w14:textId="77777777" w:rsidR="00225BF4" w:rsidRPr="00887A92" w:rsidRDefault="00225BF4" w:rsidP="00B42EE1">
          <w:pPr>
            <w:pStyle w:val="Bunntekst"/>
            <w:jc w:val="right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</w:tr>
    <w:bookmarkEnd w:id="31"/>
    <w:tr w:rsidR="00225BF4" w:rsidRPr="00887A92" w14:paraId="1B34F112" w14:textId="77777777" w:rsidTr="00606BD6">
      <w:trPr>
        <w:cantSplit/>
        <w:trHeight w:hRule="exact" w:val="454"/>
      </w:trPr>
      <w:tc>
        <w:tcPr>
          <w:tcW w:w="1928" w:type="dxa"/>
        </w:tcPr>
        <w:p w14:paraId="6DA3A48D" w14:textId="77777777" w:rsidR="00225BF4" w:rsidRPr="00887A92" w:rsidRDefault="00225BF4" w:rsidP="007B6A64">
          <w:pPr>
            <w:pStyle w:val="Bunntekst"/>
            <w:ind w:right="-46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1936" w:type="dxa"/>
        </w:tcPr>
        <w:p w14:paraId="39EC98BA" w14:textId="77777777" w:rsidR="00225BF4" w:rsidRPr="00887A92" w:rsidRDefault="00225BF4" w:rsidP="007B6A64">
          <w:pPr>
            <w:pStyle w:val="Bunntekst"/>
            <w:ind w:right="-56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631" w:type="dxa"/>
        </w:tcPr>
        <w:p w14:paraId="44ABF9CD" w14:textId="77777777" w:rsidR="00225BF4" w:rsidRPr="00887A92" w:rsidRDefault="00225BF4" w:rsidP="007B6A64">
          <w:pPr>
            <w:pStyle w:val="Bunntekst"/>
            <w:ind w:right="-14"/>
            <w:rPr>
              <w:rFonts w:ascii="Myriad Pro" w:hAnsi="Myriad Pro"/>
              <w:b w:val="0"/>
              <w:noProof w:val="0"/>
              <w:sz w:val="16"/>
              <w:szCs w:val="16"/>
            </w:rPr>
          </w:pPr>
        </w:p>
      </w:tc>
      <w:tc>
        <w:tcPr>
          <w:tcW w:w="2940" w:type="dxa"/>
          <w:gridSpan w:val="2"/>
          <w:vAlign w:val="bottom"/>
        </w:tcPr>
        <w:p w14:paraId="149B0C56" w14:textId="4662ED30" w:rsidR="00225BF4" w:rsidRPr="00887A92" w:rsidRDefault="00B5771C" w:rsidP="00FE2F11">
          <w:pPr>
            <w:pStyle w:val="GRADERINGSNIV"/>
            <w:ind w:right="-42"/>
          </w:pPr>
          <w:r w:rsidRPr="00887A92">
            <w:fldChar w:fldCharType="begin"/>
          </w:r>
          <w:r w:rsidR="00225BF4" w:rsidRPr="00887A92">
            <w:instrText xml:space="preserve"> REF GraderingsValg   \* HEX </w:instrText>
          </w:r>
          <w:r w:rsidRPr="00887A92">
            <w:fldChar w:fldCharType="end"/>
          </w:r>
        </w:p>
      </w:tc>
    </w:tr>
  </w:tbl>
  <w:p w14:paraId="5911115C" w14:textId="77777777" w:rsidR="00225BF4" w:rsidRPr="00887A92" w:rsidRDefault="00225BF4" w:rsidP="00FE2F11">
    <w:pPr>
      <w:pStyle w:val="GRADERINGSNIV"/>
      <w:spacing w:after="60"/>
      <w:ind w:right="7"/>
      <w:rPr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DDBA3F" w14:textId="77777777" w:rsidR="00887A92" w:rsidRDefault="00887A92">
      <w:r>
        <w:separator/>
      </w:r>
    </w:p>
  </w:footnote>
  <w:footnote w:type="continuationSeparator" w:id="0">
    <w:p w14:paraId="50DD91CE" w14:textId="77777777" w:rsidR="00887A92" w:rsidRDefault="00887A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1418"/>
      <w:gridCol w:w="2551"/>
      <w:gridCol w:w="3187"/>
      <w:gridCol w:w="2268"/>
    </w:tblGrid>
    <w:tr w:rsidR="00225BF4" w14:paraId="697C1939" w14:textId="77777777">
      <w:tc>
        <w:tcPr>
          <w:tcW w:w="3969" w:type="dxa"/>
          <w:gridSpan w:val="2"/>
        </w:tcPr>
        <w:p w14:paraId="397947E4" w14:textId="69BEF8E1" w:rsidR="00225BF4" w:rsidRDefault="00B5771C">
          <w:pPr>
            <w:pStyle w:val="Topptekst"/>
            <w:rPr>
              <w:noProof/>
            </w:rPr>
          </w:pPr>
          <w:r>
            <w:rPr>
              <w:noProof/>
            </w:rPr>
            <w:fldChar w:fldCharType="begin"/>
          </w:r>
          <w:r w:rsidR="00225BF4">
            <w:rPr>
              <w:noProof/>
            </w:rPr>
            <w:instrText xml:space="preserve"> REF GraderingsValg  </w:instrText>
          </w:r>
          <w:r>
            <w:rPr>
              <w:noProof/>
            </w:rPr>
            <w:fldChar w:fldCharType="end"/>
          </w:r>
        </w:p>
      </w:tc>
      <w:tc>
        <w:tcPr>
          <w:tcW w:w="3187" w:type="dxa"/>
        </w:tcPr>
        <w:p w14:paraId="7CC7CB8B" w14:textId="77777777" w:rsidR="00225BF4" w:rsidRDefault="00225BF4">
          <w:pPr>
            <w:pStyle w:val="Topptekst"/>
            <w:rPr>
              <w:noProof/>
            </w:rPr>
          </w:pPr>
        </w:p>
      </w:tc>
      <w:tc>
        <w:tcPr>
          <w:tcW w:w="2268" w:type="dxa"/>
        </w:tcPr>
        <w:p w14:paraId="17D88BE9" w14:textId="77777777" w:rsidR="00225BF4" w:rsidRDefault="00225BF4">
          <w:pPr>
            <w:pStyle w:val="Topptekst"/>
            <w:rPr>
              <w:noProof/>
            </w:rPr>
          </w:pPr>
        </w:p>
      </w:tc>
    </w:tr>
    <w:tr w:rsidR="00225BF4" w14:paraId="2566BAAA" w14:textId="77777777">
      <w:tc>
        <w:tcPr>
          <w:tcW w:w="1418" w:type="dxa"/>
          <w:tcBorders>
            <w:bottom w:val="single" w:sz="6" w:space="0" w:color="auto"/>
          </w:tcBorders>
        </w:tcPr>
        <w:p w14:paraId="58E086A8" w14:textId="14B8E66A" w:rsidR="00225BF4" w:rsidRDefault="00B5771C">
          <w:pPr>
            <w:spacing w:before="120" w:after="180"/>
            <w:rPr>
              <w:rStyle w:val="Sidetall"/>
              <w:noProof/>
            </w:rPr>
          </w:pPr>
          <w:r>
            <w:rPr>
              <w:rStyle w:val="Sidetall"/>
              <w:noProof/>
            </w:rPr>
            <w:fldChar w:fldCharType="begin"/>
          </w:r>
          <w:r w:rsidR="00225BF4">
            <w:rPr>
              <w:rStyle w:val="Sidetall"/>
              <w:noProof/>
            </w:rPr>
            <w:instrText xml:space="preserve"> PAGE </w:instrText>
          </w:r>
          <w:r>
            <w:rPr>
              <w:rStyle w:val="Sidetall"/>
              <w:noProof/>
            </w:rPr>
            <w:fldChar w:fldCharType="separate"/>
          </w:r>
          <w:r w:rsidR="00225BF4">
            <w:rPr>
              <w:rStyle w:val="Sidetall"/>
              <w:noProof/>
            </w:rPr>
            <w:t>2</w:t>
          </w:r>
          <w:r>
            <w:rPr>
              <w:rStyle w:val="Sidetall"/>
              <w:noProof/>
            </w:rPr>
            <w:fldChar w:fldCharType="end"/>
          </w:r>
          <w:r w:rsidR="00225BF4">
            <w:rPr>
              <w:rStyle w:val="Sidetall"/>
              <w:noProof/>
            </w:rPr>
            <w:t xml:space="preserve"> av </w:t>
          </w:r>
          <w:r>
            <w:rPr>
              <w:rStyle w:val="Sidetall"/>
              <w:noProof/>
            </w:rPr>
            <w:fldChar w:fldCharType="begin"/>
          </w:r>
          <w:r w:rsidR="00225BF4">
            <w:rPr>
              <w:rStyle w:val="Sidetall"/>
              <w:noProof/>
            </w:rPr>
            <w:instrText xml:space="preserve"> SECTIONPAGES   </w:instrText>
          </w:r>
          <w:r>
            <w:rPr>
              <w:rStyle w:val="Sidetall"/>
              <w:noProof/>
            </w:rPr>
            <w:fldChar w:fldCharType="separate"/>
          </w:r>
          <w:r w:rsidR="006B7A12">
            <w:rPr>
              <w:rStyle w:val="Sidetall"/>
              <w:noProof/>
            </w:rPr>
            <w:t>2</w:t>
          </w:r>
          <w:r>
            <w:rPr>
              <w:rStyle w:val="Sidetall"/>
              <w:noProof/>
            </w:rPr>
            <w:fldChar w:fldCharType="end"/>
          </w:r>
        </w:p>
      </w:tc>
      <w:tc>
        <w:tcPr>
          <w:tcW w:w="8006" w:type="dxa"/>
          <w:gridSpan w:val="3"/>
          <w:tcBorders>
            <w:bottom w:val="single" w:sz="6" w:space="0" w:color="auto"/>
          </w:tcBorders>
        </w:tcPr>
        <w:p w14:paraId="389ACAE6" w14:textId="77777777" w:rsidR="00225BF4" w:rsidRDefault="00225BF4">
          <w:pPr>
            <w:spacing w:before="120" w:after="180"/>
            <w:rPr>
              <w:rStyle w:val="Sidetall"/>
              <w:noProof/>
            </w:rPr>
          </w:pPr>
        </w:p>
      </w:tc>
    </w:tr>
  </w:tbl>
  <w:p w14:paraId="7113CED1" w14:textId="77777777" w:rsidR="00225BF4" w:rsidRDefault="00225BF4">
    <w:pPr>
      <w:pStyle w:val="Topptekst"/>
      <w:rPr>
        <w:noProof/>
        <w:sz w:val="4"/>
      </w:rPr>
    </w:pPr>
  </w:p>
  <w:p w14:paraId="1FF21792" w14:textId="77777777" w:rsidR="00225BF4" w:rsidRDefault="00225BF4">
    <w:pPr>
      <w:pStyle w:val="Topptekst"/>
      <w:rPr>
        <w:noProof/>
        <w:sz w:val="4"/>
      </w:rPr>
    </w:pPr>
  </w:p>
  <w:p w14:paraId="257F0865" w14:textId="77777777" w:rsidR="00225BF4" w:rsidRDefault="00225BF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right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2268"/>
      <w:gridCol w:w="3187"/>
      <w:gridCol w:w="2551"/>
      <w:gridCol w:w="1418"/>
    </w:tblGrid>
    <w:tr w:rsidR="00225BF4" w14:paraId="001B6726" w14:textId="77777777">
      <w:trPr>
        <w:jc w:val="right"/>
      </w:trPr>
      <w:tc>
        <w:tcPr>
          <w:tcW w:w="2268" w:type="dxa"/>
        </w:tcPr>
        <w:p w14:paraId="48206337" w14:textId="77777777" w:rsidR="00225BF4" w:rsidRDefault="00225BF4">
          <w:pPr>
            <w:pStyle w:val="Topptekstoddetall"/>
            <w:rPr>
              <w:noProof/>
            </w:rPr>
          </w:pPr>
        </w:p>
      </w:tc>
      <w:tc>
        <w:tcPr>
          <w:tcW w:w="3187" w:type="dxa"/>
        </w:tcPr>
        <w:p w14:paraId="1D8B0C80" w14:textId="77777777" w:rsidR="00225BF4" w:rsidRDefault="00225BF4">
          <w:pPr>
            <w:pStyle w:val="Topptekstoddetall"/>
            <w:rPr>
              <w:noProof/>
            </w:rPr>
          </w:pPr>
        </w:p>
      </w:tc>
      <w:tc>
        <w:tcPr>
          <w:tcW w:w="3969" w:type="dxa"/>
          <w:gridSpan w:val="2"/>
        </w:tcPr>
        <w:p w14:paraId="7A6B43F7" w14:textId="228F394C" w:rsidR="00225BF4" w:rsidRDefault="00B5771C">
          <w:pPr>
            <w:pStyle w:val="Topptekstoddetall"/>
            <w:rPr>
              <w:noProof/>
            </w:rPr>
          </w:pPr>
          <w:r>
            <w:rPr>
              <w:noProof/>
            </w:rPr>
            <w:fldChar w:fldCharType="begin"/>
          </w:r>
          <w:r w:rsidR="00225BF4">
            <w:rPr>
              <w:noProof/>
            </w:rPr>
            <w:instrText xml:space="preserve"> REF GraderingsValg  </w:instrText>
          </w:r>
          <w:r>
            <w:rPr>
              <w:noProof/>
            </w:rPr>
            <w:fldChar w:fldCharType="end"/>
          </w:r>
        </w:p>
      </w:tc>
    </w:tr>
    <w:tr w:rsidR="00225BF4" w14:paraId="52E1AD7C" w14:textId="77777777">
      <w:trPr>
        <w:jc w:val="right"/>
      </w:trPr>
      <w:tc>
        <w:tcPr>
          <w:tcW w:w="8006" w:type="dxa"/>
          <w:gridSpan w:val="3"/>
          <w:tcBorders>
            <w:bottom w:val="single" w:sz="6" w:space="0" w:color="auto"/>
          </w:tcBorders>
        </w:tcPr>
        <w:p w14:paraId="3650DF91" w14:textId="77777777" w:rsidR="00225BF4" w:rsidRDefault="00225BF4">
          <w:pPr>
            <w:spacing w:before="120" w:after="180"/>
            <w:rPr>
              <w:rStyle w:val="Sidetall"/>
              <w:noProof/>
            </w:rPr>
          </w:pPr>
        </w:p>
      </w:tc>
      <w:tc>
        <w:tcPr>
          <w:tcW w:w="1418" w:type="dxa"/>
          <w:tcBorders>
            <w:bottom w:val="single" w:sz="6" w:space="0" w:color="auto"/>
          </w:tcBorders>
        </w:tcPr>
        <w:p w14:paraId="579D9172" w14:textId="29FF9886" w:rsidR="00225BF4" w:rsidRDefault="00B5771C">
          <w:pPr>
            <w:spacing w:before="120" w:after="180"/>
            <w:jc w:val="right"/>
            <w:rPr>
              <w:rStyle w:val="Sidetall"/>
              <w:noProof/>
            </w:rPr>
          </w:pPr>
          <w:r>
            <w:rPr>
              <w:rStyle w:val="Sidetall"/>
              <w:noProof/>
            </w:rPr>
            <w:fldChar w:fldCharType="begin"/>
          </w:r>
          <w:r w:rsidR="00225BF4">
            <w:rPr>
              <w:rStyle w:val="Sidetall"/>
              <w:noProof/>
            </w:rPr>
            <w:instrText xml:space="preserve"> PAGE </w:instrText>
          </w:r>
          <w:r>
            <w:rPr>
              <w:rStyle w:val="Sidetall"/>
              <w:noProof/>
            </w:rPr>
            <w:fldChar w:fldCharType="separate"/>
          </w:r>
          <w:r w:rsidR="00225BF4">
            <w:rPr>
              <w:rStyle w:val="Sidetall"/>
              <w:noProof/>
            </w:rPr>
            <w:t>3</w:t>
          </w:r>
          <w:r>
            <w:rPr>
              <w:rStyle w:val="Sidetall"/>
              <w:noProof/>
            </w:rPr>
            <w:fldChar w:fldCharType="end"/>
          </w:r>
          <w:r w:rsidR="00225BF4">
            <w:rPr>
              <w:rStyle w:val="Sidetall"/>
              <w:noProof/>
            </w:rPr>
            <w:t xml:space="preserve"> av </w:t>
          </w:r>
          <w:r>
            <w:rPr>
              <w:rStyle w:val="Sidetall"/>
              <w:noProof/>
            </w:rPr>
            <w:fldChar w:fldCharType="begin"/>
          </w:r>
          <w:r w:rsidR="00225BF4">
            <w:rPr>
              <w:rStyle w:val="Sidetall"/>
              <w:noProof/>
            </w:rPr>
            <w:instrText xml:space="preserve"> SECTIONPAGES  </w:instrText>
          </w:r>
          <w:r>
            <w:rPr>
              <w:rStyle w:val="Sidetall"/>
              <w:noProof/>
            </w:rPr>
            <w:fldChar w:fldCharType="separate"/>
          </w:r>
          <w:r w:rsidR="001D4D65">
            <w:rPr>
              <w:rStyle w:val="Sidetall"/>
              <w:noProof/>
            </w:rPr>
            <w:t>3</w:t>
          </w:r>
          <w:r>
            <w:rPr>
              <w:rStyle w:val="Sidetall"/>
              <w:noProof/>
            </w:rPr>
            <w:fldChar w:fldCharType="end"/>
          </w:r>
        </w:p>
      </w:tc>
    </w:tr>
  </w:tbl>
  <w:p w14:paraId="36C95D8B" w14:textId="77777777" w:rsidR="00225BF4" w:rsidRDefault="00225BF4">
    <w:pPr>
      <w:rPr>
        <w:noProof/>
        <w:sz w:val="4"/>
      </w:rPr>
    </w:pPr>
  </w:p>
  <w:p w14:paraId="66165BC2" w14:textId="77777777" w:rsidR="00225BF4" w:rsidRDefault="00225BF4">
    <w:pPr>
      <w:pStyle w:val="Topptekst"/>
      <w:rPr>
        <w:noProof/>
        <w:sz w:val="4"/>
      </w:rPr>
    </w:pPr>
  </w:p>
  <w:p w14:paraId="02CB1F83" w14:textId="77777777" w:rsidR="00225BF4" w:rsidRDefault="00225BF4"/>
  <w:p w14:paraId="458485A2" w14:textId="77777777" w:rsidR="00225BF4" w:rsidRDefault="00225BF4">
    <w:r>
      <w:rPr>
        <w:i/>
        <w:noProof/>
        <w:sz w:val="18"/>
      </w:rPr>
      <w:t xml:space="preserve">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71664" w14:textId="77777777" w:rsidR="00225BF4" w:rsidRPr="0034317A" w:rsidRDefault="00225BF4" w:rsidP="00A13778">
    <w:pPr>
      <w:pStyle w:val="Topptekst"/>
      <w:framePr w:w="3306" w:hSpace="142" w:wrap="around" w:vAnchor="page" w:hAnchor="page" w:x="7797" w:y="715"/>
      <w:jc w:val="right"/>
      <w:rPr>
        <w:noProof/>
        <w:sz w:val="20"/>
        <w:lang w:val="nn-NO"/>
      </w:rPr>
    </w:pPr>
    <w:bookmarkStart w:id="6" w:name="GraderingsValg"/>
    <w:bookmarkEnd w:id="6"/>
  </w:p>
  <w:tbl>
    <w:tblPr>
      <w:tblW w:w="5056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82"/>
      <w:gridCol w:w="110"/>
      <w:gridCol w:w="5192"/>
      <w:gridCol w:w="3293"/>
    </w:tblGrid>
    <w:tr w:rsidR="00225BF4" w14:paraId="72DF4FE2" w14:textId="77777777" w:rsidTr="00887A92">
      <w:trPr>
        <w:gridAfter w:val="1"/>
        <w:wAfter w:w="3408" w:type="dxa"/>
        <w:trHeight w:val="420"/>
      </w:trPr>
      <w:tc>
        <w:tcPr>
          <w:tcW w:w="624" w:type="dxa"/>
          <w:vMerge w:val="restart"/>
        </w:tcPr>
        <w:p w14:paraId="37D2C52F" w14:textId="77777777" w:rsidR="00225BF4" w:rsidRPr="00FE4DAD" w:rsidRDefault="00887A92" w:rsidP="005F3AF8">
          <w:pPr>
            <w:spacing w:line="228" w:lineRule="auto"/>
            <w:ind w:left="-6"/>
            <w:rPr>
              <w:lang w:val="en-US"/>
            </w:rPr>
          </w:pPr>
          <w:bookmarkStart w:id="7" w:name="ÅÅLogoPlass" w:colFirst="0" w:colLast="0"/>
          <w:r>
            <w:rPr>
              <w:noProof/>
              <w:lang w:val="en-US"/>
            </w:rPr>
            <w:drawing>
              <wp:inline distT="0" distB="0" distL="0" distR="0" wp14:anchorId="3CB36EC2" wp14:editId="4AACD38E">
                <wp:extent cx="563651" cy="762000"/>
                <wp:effectExtent l="0" t="0" r="0" b="0"/>
                <wp:docPr id="1" name="Bild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3651" cy="76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4" w:type="dxa"/>
          <w:vMerge w:val="restart"/>
        </w:tcPr>
        <w:p w14:paraId="2BE36129" w14:textId="77777777" w:rsidR="00225BF4" w:rsidRPr="00FE4DAD" w:rsidRDefault="00225BF4" w:rsidP="004A11DD">
          <w:pPr>
            <w:rPr>
              <w:lang w:val="en-US"/>
            </w:rPr>
          </w:pPr>
        </w:p>
      </w:tc>
      <w:tc>
        <w:tcPr>
          <w:tcW w:w="5331" w:type="dxa"/>
        </w:tcPr>
        <w:p w14:paraId="4D132781" w14:textId="77777777" w:rsidR="00225BF4" w:rsidRPr="00FE4DAD" w:rsidRDefault="00225BF4" w:rsidP="004A11DD">
          <w:pPr>
            <w:pStyle w:val="Avdelingstittel"/>
            <w:rPr>
              <w:lang w:val="en-US"/>
            </w:rPr>
          </w:pPr>
        </w:p>
      </w:tc>
    </w:tr>
    <w:tr w:rsidR="00225BF4" w:rsidRPr="00FE4DAD" w14:paraId="4D9B8DDD" w14:textId="77777777" w:rsidTr="00887A92">
      <w:trPr>
        <w:trHeight w:val="282"/>
      </w:trPr>
      <w:tc>
        <w:tcPr>
          <w:tcW w:w="624" w:type="dxa"/>
          <w:vMerge/>
        </w:tcPr>
        <w:p w14:paraId="7C089100" w14:textId="77777777" w:rsidR="00225BF4" w:rsidRPr="00FE4DAD" w:rsidRDefault="00225BF4" w:rsidP="005F3AF8">
          <w:pPr>
            <w:ind w:left="-6"/>
            <w:rPr>
              <w:lang w:val="en-US"/>
            </w:rPr>
          </w:pPr>
          <w:bookmarkStart w:id="8" w:name="ÅÅToppTekstTittel" w:colFirst="2" w:colLast="2"/>
          <w:bookmarkEnd w:id="7"/>
        </w:p>
      </w:tc>
      <w:tc>
        <w:tcPr>
          <w:tcW w:w="114" w:type="dxa"/>
          <w:vMerge/>
        </w:tcPr>
        <w:p w14:paraId="6FAFAF99" w14:textId="77777777" w:rsidR="00225BF4" w:rsidRPr="00FE4DAD" w:rsidRDefault="00225BF4" w:rsidP="004A11DD">
          <w:pPr>
            <w:rPr>
              <w:lang w:val="en-US"/>
            </w:rPr>
          </w:pPr>
        </w:p>
      </w:tc>
      <w:tc>
        <w:tcPr>
          <w:tcW w:w="5331" w:type="dxa"/>
        </w:tcPr>
        <w:p w14:paraId="41F07180" w14:textId="77777777" w:rsidR="00225BF4" w:rsidRPr="00887A92" w:rsidRDefault="00887A92" w:rsidP="004D2070">
          <w:pPr>
            <w:spacing w:line="175" w:lineRule="auto"/>
            <w:rPr>
              <w:rFonts w:ascii="FORSVARET-Bold" w:hAnsi="FORSVARET-Bold"/>
              <w:b/>
              <w:spacing w:val="-10"/>
              <w:sz w:val="26"/>
            </w:rPr>
          </w:pPr>
          <w:r w:rsidRPr="00887A92">
            <w:rPr>
              <w:rFonts w:ascii="FORSVARET-Bold" w:hAnsi="FORSVARET-Bold"/>
              <w:spacing w:val="-10"/>
              <w:sz w:val="26"/>
              <w:szCs w:val="26"/>
            </w:rPr>
            <w:t>FORSVARET</w:t>
          </w:r>
        </w:p>
      </w:tc>
      <w:tc>
        <w:tcPr>
          <w:tcW w:w="3408" w:type="dxa"/>
          <w:vMerge w:val="restart"/>
          <w:tcMar>
            <w:right w:w="142" w:type="dxa"/>
          </w:tcMar>
        </w:tcPr>
        <w:p w14:paraId="403F0B26" w14:textId="77777777" w:rsidR="00225BF4" w:rsidRPr="00FE4DAD" w:rsidRDefault="00225BF4" w:rsidP="003556F0">
          <w:pPr>
            <w:pStyle w:val="GRADERINGSNIV"/>
            <w:rPr>
              <w:lang w:val="en-US"/>
            </w:rPr>
          </w:pPr>
        </w:p>
      </w:tc>
    </w:tr>
    <w:tr w:rsidR="00225BF4" w:rsidRPr="00FE4DAD" w14:paraId="3A7FB8E3" w14:textId="77777777" w:rsidTr="00887A92">
      <w:trPr>
        <w:trHeight w:val="421"/>
      </w:trPr>
      <w:tc>
        <w:tcPr>
          <w:tcW w:w="624" w:type="dxa"/>
          <w:vMerge/>
          <w:tcBorders>
            <w:bottom w:val="nil"/>
          </w:tcBorders>
        </w:tcPr>
        <w:p w14:paraId="639E480D" w14:textId="77777777" w:rsidR="00225BF4" w:rsidRPr="00FE4DAD" w:rsidRDefault="00225BF4" w:rsidP="005F3AF8">
          <w:pPr>
            <w:ind w:left="-6"/>
            <w:rPr>
              <w:lang w:val="en-US"/>
            </w:rPr>
          </w:pPr>
          <w:bookmarkStart w:id="9" w:name="ÅÅToppTekstAvdeling" w:colFirst="2" w:colLast="2"/>
          <w:bookmarkEnd w:id="8"/>
        </w:p>
      </w:tc>
      <w:tc>
        <w:tcPr>
          <w:tcW w:w="114" w:type="dxa"/>
          <w:vMerge/>
          <w:tcBorders>
            <w:bottom w:val="nil"/>
          </w:tcBorders>
        </w:tcPr>
        <w:p w14:paraId="4A3F02B9" w14:textId="77777777" w:rsidR="00225BF4" w:rsidRPr="00FE4DAD" w:rsidRDefault="00225BF4" w:rsidP="004A11DD">
          <w:pPr>
            <w:rPr>
              <w:lang w:val="en-US"/>
            </w:rPr>
          </w:pPr>
        </w:p>
      </w:tc>
      <w:tc>
        <w:tcPr>
          <w:tcW w:w="5331" w:type="dxa"/>
          <w:tcBorders>
            <w:bottom w:val="nil"/>
          </w:tcBorders>
        </w:tcPr>
        <w:p w14:paraId="6E58518A" w14:textId="77777777" w:rsidR="00225BF4" w:rsidRPr="00AB2BE9" w:rsidRDefault="00887A92" w:rsidP="004A11DD">
          <w:pPr>
            <w:pStyle w:val="Avdelingstittel"/>
          </w:pPr>
          <w:r>
            <w:t>Forsvarets høgskole</w:t>
          </w:r>
        </w:p>
      </w:tc>
      <w:tc>
        <w:tcPr>
          <w:tcW w:w="3408" w:type="dxa"/>
          <w:vMerge/>
          <w:tcBorders>
            <w:bottom w:val="nil"/>
          </w:tcBorders>
        </w:tcPr>
        <w:p w14:paraId="4D3D0F45" w14:textId="77777777" w:rsidR="00225BF4" w:rsidRDefault="00225BF4" w:rsidP="004A11DD">
          <w:pPr>
            <w:pStyle w:val="GRADERINGSNIV"/>
            <w:rPr>
              <w:lang w:val="en-US"/>
            </w:rPr>
          </w:pPr>
        </w:p>
      </w:tc>
    </w:tr>
  </w:tbl>
  <w:p w14:paraId="50E4A8BE" w14:textId="77777777" w:rsidR="00225BF4" w:rsidRPr="00242994" w:rsidRDefault="00225BF4" w:rsidP="00192168">
    <w:pPr>
      <w:pStyle w:val="Topptekst"/>
      <w:framePr w:w="6029" w:hSpace="142" w:wrap="around" w:vAnchor="page" w:hAnchor="page" w:x="1662" w:y="681" w:anchorLock="1"/>
      <w:rPr>
        <w:noProof/>
        <w:sz w:val="26"/>
        <w:szCs w:val="26"/>
      </w:rPr>
    </w:pPr>
    <w:bookmarkStart w:id="10" w:name="AvdelingsNavn_Notat"/>
    <w:bookmarkEnd w:id="9"/>
    <w:bookmarkEnd w:id="10"/>
    <w:r w:rsidRPr="00242994">
      <w:rPr>
        <w:noProof/>
        <w:sz w:val="26"/>
        <w:szCs w:val="26"/>
      </w:rPr>
      <w:t xml:space="preserve">   </w:t>
    </w:r>
  </w:p>
  <w:tbl>
    <w:tblPr>
      <w:tblW w:w="952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375"/>
      <w:gridCol w:w="1309"/>
      <w:gridCol w:w="3837"/>
    </w:tblGrid>
    <w:tr w:rsidR="00225BF4" w:rsidRPr="00242994" w14:paraId="416E4097" w14:textId="77777777" w:rsidTr="00242994">
      <w:tc>
        <w:tcPr>
          <w:tcW w:w="4375" w:type="dxa"/>
          <w:tcMar>
            <w:left w:w="74" w:type="dxa"/>
            <w:right w:w="74" w:type="dxa"/>
          </w:tcMar>
          <w:vAlign w:val="bottom"/>
        </w:tcPr>
        <w:p w14:paraId="6F2A576A" w14:textId="77777777" w:rsidR="00225BF4" w:rsidRPr="00242994" w:rsidRDefault="00225BF4" w:rsidP="008624AD">
          <w:pPr>
            <w:pStyle w:val="Toppteksttitler"/>
            <w:rPr>
              <w:szCs w:val="18"/>
            </w:rPr>
          </w:pPr>
          <w:bookmarkStart w:id="11" w:name="ÅÅTypeDok" w:colFirst="1" w:colLast="1"/>
          <w:bookmarkStart w:id="12" w:name="AntallSider" w:colFirst="2" w:colLast="2"/>
        </w:p>
      </w:tc>
      <w:tc>
        <w:tcPr>
          <w:tcW w:w="1309" w:type="dxa"/>
          <w:tcMar>
            <w:left w:w="74" w:type="dxa"/>
            <w:right w:w="74" w:type="dxa"/>
          </w:tcMar>
          <w:vAlign w:val="bottom"/>
        </w:tcPr>
        <w:p w14:paraId="466867E8" w14:textId="77777777" w:rsidR="00225BF4" w:rsidRPr="007636A3" w:rsidRDefault="00887A92" w:rsidP="008624AD">
          <w:pPr>
            <w:pStyle w:val="Toppteksttitler"/>
            <w:rPr>
              <w:sz w:val="20"/>
            </w:rPr>
          </w:pPr>
          <w:r>
            <w:rPr>
              <w:sz w:val="20"/>
            </w:rPr>
            <w:t xml:space="preserve"> </w:t>
          </w:r>
        </w:p>
      </w:tc>
      <w:tc>
        <w:tcPr>
          <w:tcW w:w="3837" w:type="dxa"/>
          <w:tcMar>
            <w:left w:w="74" w:type="dxa"/>
            <w:right w:w="74" w:type="dxa"/>
          </w:tcMar>
        </w:tcPr>
        <w:p w14:paraId="2E67066D" w14:textId="668CF405" w:rsidR="00225BF4" w:rsidRPr="00242994" w:rsidRDefault="00225BF4" w:rsidP="007965F6">
          <w:pPr>
            <w:tabs>
              <w:tab w:val="left" w:pos="7088"/>
            </w:tabs>
            <w:spacing w:before="20"/>
            <w:ind w:right="-62"/>
            <w:jc w:val="right"/>
            <w:rPr>
              <w:noProof/>
              <w:sz w:val="18"/>
              <w:szCs w:val="18"/>
            </w:rPr>
          </w:pPr>
          <w:r w:rsidRPr="00242994">
            <w:rPr>
              <w:rStyle w:val="Sidetall"/>
              <w:rFonts w:ascii="Myriad Pro" w:hAnsi="Myriad Pro"/>
              <w:noProof/>
              <w:szCs w:val="18"/>
            </w:rPr>
            <w:t xml:space="preserve">1 av </w:t>
          </w:r>
          <w:r w:rsidR="006B7A12">
            <w:fldChar w:fldCharType="begin"/>
          </w:r>
          <w:r w:rsidR="006B7A12">
            <w:instrText xml:space="preserve"> SECTIONPAGES  \* MERGEFORMAT </w:instrText>
          </w:r>
          <w:r w:rsidR="006B7A12">
            <w:fldChar w:fldCharType="separate"/>
          </w:r>
          <w:r w:rsidR="006B7A12" w:rsidRPr="006B7A12">
            <w:rPr>
              <w:rStyle w:val="Sidetall"/>
              <w:rFonts w:ascii="Myriad Pro" w:hAnsi="Myriad Pro"/>
              <w:noProof/>
            </w:rPr>
            <w:t>2</w:t>
          </w:r>
          <w:r w:rsidR="006B7A12">
            <w:rPr>
              <w:rStyle w:val="Sidetall"/>
              <w:rFonts w:ascii="Myriad Pro" w:hAnsi="Myriad Pro"/>
              <w:noProof/>
            </w:rPr>
            <w:fldChar w:fldCharType="end"/>
          </w:r>
        </w:p>
      </w:tc>
    </w:tr>
    <w:bookmarkEnd w:id="11"/>
    <w:bookmarkEnd w:id="12"/>
    <w:tr w:rsidR="00225BF4" w:rsidRPr="00242994" w14:paraId="6122C212" w14:textId="77777777" w:rsidTr="00242994">
      <w:trPr>
        <w:trHeight w:hRule="exact" w:val="119"/>
      </w:trPr>
      <w:tc>
        <w:tcPr>
          <w:tcW w:w="4375" w:type="dxa"/>
          <w:tcMar>
            <w:left w:w="74" w:type="dxa"/>
            <w:right w:w="74" w:type="dxa"/>
          </w:tcMar>
          <w:vAlign w:val="center"/>
        </w:tcPr>
        <w:p w14:paraId="3DB0B526" w14:textId="77777777" w:rsidR="00225BF4" w:rsidRPr="00242994" w:rsidRDefault="00225BF4" w:rsidP="00366EF4">
          <w:pPr>
            <w:pStyle w:val="Toppteksttitler"/>
            <w:rPr>
              <w:szCs w:val="18"/>
            </w:rPr>
          </w:pPr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3F2259E8" w14:textId="77777777" w:rsidR="00225BF4" w:rsidRPr="00242994" w:rsidRDefault="00225BF4" w:rsidP="00366EF4">
          <w:pPr>
            <w:pStyle w:val="Toppteksttitler"/>
            <w:rPr>
              <w:szCs w:val="18"/>
            </w:rPr>
          </w:pPr>
        </w:p>
      </w:tc>
      <w:tc>
        <w:tcPr>
          <w:tcW w:w="3837" w:type="dxa"/>
          <w:tcMar>
            <w:left w:w="74" w:type="dxa"/>
            <w:right w:w="74" w:type="dxa"/>
          </w:tcMar>
          <w:vAlign w:val="center"/>
        </w:tcPr>
        <w:p w14:paraId="23DFF0BA" w14:textId="77777777" w:rsidR="00225BF4" w:rsidRPr="00242994" w:rsidRDefault="00225BF4" w:rsidP="00366EF4">
          <w:pPr>
            <w:pStyle w:val="Toppteksttitler"/>
            <w:rPr>
              <w:szCs w:val="18"/>
            </w:rPr>
          </w:pPr>
        </w:p>
      </w:tc>
    </w:tr>
    <w:tr w:rsidR="00225BF4" w:rsidRPr="00242994" w14:paraId="1B846FC6" w14:textId="77777777" w:rsidTr="00242994">
      <w:tc>
        <w:tcPr>
          <w:tcW w:w="4375" w:type="dxa"/>
          <w:tcMar>
            <w:left w:w="74" w:type="dxa"/>
            <w:right w:w="74" w:type="dxa"/>
          </w:tcMar>
          <w:vAlign w:val="center"/>
        </w:tcPr>
        <w:p w14:paraId="0D7C16B7" w14:textId="77777777" w:rsidR="00225BF4" w:rsidRPr="00887A92" w:rsidRDefault="00225BF4" w:rsidP="00366EF4">
          <w:pPr>
            <w:pStyle w:val="Toppteksttitler"/>
            <w:rPr>
              <w:szCs w:val="18"/>
            </w:rPr>
          </w:pPr>
          <w:bookmarkStart w:id="13" w:name="ÅÅSaksbehandler" w:colFirst="0" w:colLast="0"/>
          <w:r w:rsidRPr="00887A92">
            <w:rPr>
              <w:szCs w:val="18"/>
            </w:rPr>
            <w:t>Vår saksbehandler</w:t>
          </w:r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6C802CB7" w14:textId="77777777" w:rsidR="00225BF4" w:rsidRPr="00242994" w:rsidRDefault="00225BF4" w:rsidP="00366EF4">
          <w:pPr>
            <w:pStyle w:val="Toppteksttitler"/>
            <w:rPr>
              <w:szCs w:val="18"/>
            </w:rPr>
          </w:pPr>
          <w:r w:rsidRPr="00242994">
            <w:rPr>
              <w:szCs w:val="18"/>
            </w:rPr>
            <w:t>Vår dato</w:t>
          </w:r>
        </w:p>
      </w:tc>
      <w:tc>
        <w:tcPr>
          <w:tcW w:w="3837" w:type="dxa"/>
          <w:tcMar>
            <w:left w:w="74" w:type="dxa"/>
            <w:right w:w="74" w:type="dxa"/>
          </w:tcMar>
          <w:vAlign w:val="center"/>
        </w:tcPr>
        <w:p w14:paraId="0C405834" w14:textId="77777777" w:rsidR="00225BF4" w:rsidRPr="00242994" w:rsidRDefault="00225BF4" w:rsidP="00366EF4">
          <w:pPr>
            <w:pStyle w:val="Toppteksttitler"/>
            <w:rPr>
              <w:szCs w:val="18"/>
            </w:rPr>
          </w:pPr>
          <w:bookmarkStart w:id="14" w:name="ÅÅVårRef"/>
          <w:r w:rsidRPr="00242994">
            <w:rPr>
              <w:szCs w:val="18"/>
            </w:rPr>
            <w:t>Vår referanse</w:t>
          </w:r>
          <w:bookmarkEnd w:id="14"/>
        </w:p>
      </w:tc>
    </w:tr>
    <w:tr w:rsidR="00225BF4" w:rsidRPr="00242994" w14:paraId="13A2E9D6" w14:textId="77777777" w:rsidTr="00242994">
      <w:tc>
        <w:tcPr>
          <w:tcW w:w="4375" w:type="dxa"/>
          <w:vMerge w:val="restart"/>
          <w:tcMar>
            <w:left w:w="74" w:type="dxa"/>
            <w:right w:w="74" w:type="dxa"/>
          </w:tcMar>
        </w:tcPr>
        <w:p w14:paraId="42C0D133" w14:textId="49F6385E" w:rsidR="00887A92" w:rsidRDefault="00887A92" w:rsidP="001771A8">
          <w:pPr>
            <w:tabs>
              <w:tab w:val="left" w:pos="7088"/>
            </w:tabs>
            <w:rPr>
              <w:sz w:val="18"/>
              <w:szCs w:val="18"/>
            </w:rPr>
          </w:pPr>
          <w:bookmarkStart w:id="15" w:name="Vår_referanse" w:colFirst="2" w:colLast="2"/>
          <w:bookmarkStart w:id="16" w:name="Vår_dato" w:colFirst="1" w:colLast="1"/>
          <w:bookmarkStart w:id="17" w:name="Vår_saksbehandler" w:colFirst="0" w:colLast="0"/>
          <w:bookmarkEnd w:id="13"/>
          <w:r>
            <w:rPr>
              <w:sz w:val="18"/>
              <w:szCs w:val="18"/>
            </w:rPr>
            <w:t xml:space="preserve">Ellen Kolloen, </w:t>
          </w:r>
          <w:r w:rsidR="006A493F">
            <w:rPr>
              <w:sz w:val="18"/>
              <w:szCs w:val="18"/>
            </w:rPr>
            <w:t>fhs.sjefskurs</w:t>
          </w:r>
          <w:r>
            <w:rPr>
              <w:sz w:val="18"/>
              <w:szCs w:val="18"/>
            </w:rPr>
            <w:t>@mil.no</w:t>
          </w:r>
        </w:p>
        <w:p w14:paraId="317B6998" w14:textId="77777777" w:rsidR="00225BF4" w:rsidRPr="00242994" w:rsidRDefault="00887A92" w:rsidP="001771A8">
          <w:pPr>
            <w:tabs>
              <w:tab w:val="left" w:pos="7088"/>
            </w:tabs>
            <w:rPr>
              <w:sz w:val="18"/>
              <w:szCs w:val="18"/>
            </w:rPr>
          </w:pPr>
          <w:r>
            <w:rPr>
              <w:sz w:val="18"/>
              <w:szCs w:val="18"/>
            </w:rPr>
            <w:t>FHS/IFS/SENT STRAT</w:t>
          </w:r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668EBAF7" w14:textId="4862A6DB" w:rsidR="00225BF4" w:rsidRPr="00242994" w:rsidRDefault="0034317A" w:rsidP="001771A8">
          <w:pPr>
            <w:pStyle w:val="Topptekst1"/>
            <w:rPr>
              <w:szCs w:val="18"/>
            </w:rPr>
          </w:pPr>
          <w:r>
            <w:rPr>
              <w:szCs w:val="18"/>
            </w:rPr>
            <w:t>2025-02-03</w:t>
          </w:r>
        </w:p>
      </w:tc>
      <w:tc>
        <w:tcPr>
          <w:tcW w:w="3837" w:type="dxa"/>
          <w:vMerge w:val="restart"/>
          <w:tcMar>
            <w:left w:w="74" w:type="dxa"/>
            <w:right w:w="74" w:type="dxa"/>
          </w:tcMar>
        </w:tcPr>
        <w:p w14:paraId="0CA79244" w14:textId="6C686F51" w:rsidR="00225BF4" w:rsidRPr="00242994" w:rsidRDefault="0034317A" w:rsidP="00642FD8">
          <w:pPr>
            <w:spacing w:before="10"/>
            <w:rPr>
              <w:sz w:val="18"/>
              <w:szCs w:val="18"/>
            </w:rPr>
          </w:pPr>
          <w:r>
            <w:rPr>
              <w:sz w:val="18"/>
              <w:szCs w:val="18"/>
            </w:rPr>
            <w:t>2024/039985-002/FORSVARET/ 274</w:t>
          </w:r>
        </w:p>
      </w:tc>
    </w:tr>
    <w:bookmarkEnd w:id="15"/>
    <w:bookmarkEnd w:id="16"/>
    <w:bookmarkEnd w:id="17"/>
    <w:tr w:rsidR="00225BF4" w:rsidRPr="00242994" w14:paraId="627F58B8" w14:textId="77777777" w:rsidTr="00242994">
      <w:tc>
        <w:tcPr>
          <w:tcW w:w="4375" w:type="dxa"/>
          <w:vMerge/>
          <w:tcMar>
            <w:left w:w="74" w:type="dxa"/>
            <w:right w:w="74" w:type="dxa"/>
          </w:tcMar>
          <w:vAlign w:val="center"/>
        </w:tcPr>
        <w:p w14:paraId="6BF173E2" w14:textId="77777777" w:rsidR="00225BF4" w:rsidRPr="00242994" w:rsidRDefault="00225BF4" w:rsidP="001771A8">
          <w:pPr>
            <w:pStyle w:val="Topptekst1"/>
            <w:rPr>
              <w:szCs w:val="18"/>
            </w:rPr>
          </w:pPr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28F78756" w14:textId="77777777" w:rsidR="00225BF4" w:rsidRPr="00242994" w:rsidRDefault="00225BF4" w:rsidP="001771A8">
          <w:pPr>
            <w:rPr>
              <w:sz w:val="18"/>
              <w:szCs w:val="18"/>
            </w:rPr>
          </w:pPr>
        </w:p>
      </w:tc>
      <w:tc>
        <w:tcPr>
          <w:tcW w:w="3837" w:type="dxa"/>
          <w:vMerge/>
          <w:tcMar>
            <w:left w:w="74" w:type="dxa"/>
            <w:right w:w="74" w:type="dxa"/>
          </w:tcMar>
          <w:vAlign w:val="center"/>
        </w:tcPr>
        <w:p w14:paraId="3B0FA6D0" w14:textId="77777777" w:rsidR="00225BF4" w:rsidRPr="00242994" w:rsidRDefault="00225BF4" w:rsidP="001771A8">
          <w:pPr>
            <w:rPr>
              <w:sz w:val="18"/>
              <w:szCs w:val="18"/>
            </w:rPr>
          </w:pPr>
        </w:p>
      </w:tc>
    </w:tr>
    <w:tr w:rsidR="00225BF4" w:rsidRPr="00242994" w14:paraId="63D1920F" w14:textId="77777777" w:rsidTr="00242994">
      <w:tc>
        <w:tcPr>
          <w:tcW w:w="4375" w:type="dxa"/>
          <w:vMerge/>
          <w:tcMar>
            <w:left w:w="74" w:type="dxa"/>
            <w:right w:w="74" w:type="dxa"/>
          </w:tcMar>
          <w:vAlign w:val="center"/>
        </w:tcPr>
        <w:p w14:paraId="4A7B7EE8" w14:textId="77777777" w:rsidR="00225BF4" w:rsidRPr="00242994" w:rsidRDefault="00225BF4" w:rsidP="001771A8">
          <w:pPr>
            <w:pStyle w:val="Topptekst1"/>
            <w:rPr>
              <w:szCs w:val="18"/>
            </w:rPr>
          </w:pPr>
          <w:bookmarkStart w:id="18" w:name="Tidligere_referanse" w:colFirst="2" w:colLast="2"/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7EC071FA" w14:textId="77777777" w:rsidR="00225BF4" w:rsidRPr="00242994" w:rsidRDefault="00225BF4" w:rsidP="00242994">
          <w:pPr>
            <w:pStyle w:val="Toppteksttitler"/>
            <w:ind w:right="-50"/>
            <w:rPr>
              <w:szCs w:val="18"/>
            </w:rPr>
          </w:pPr>
          <w:r w:rsidRPr="00242994">
            <w:rPr>
              <w:szCs w:val="18"/>
            </w:rPr>
            <w:t>Tidligere dato</w:t>
          </w:r>
        </w:p>
      </w:tc>
      <w:tc>
        <w:tcPr>
          <w:tcW w:w="3837" w:type="dxa"/>
          <w:tcMar>
            <w:left w:w="74" w:type="dxa"/>
            <w:right w:w="74" w:type="dxa"/>
          </w:tcMar>
          <w:vAlign w:val="center"/>
        </w:tcPr>
        <w:p w14:paraId="37E19302" w14:textId="77777777" w:rsidR="00225BF4" w:rsidRPr="00242994" w:rsidRDefault="00225BF4" w:rsidP="001771A8">
          <w:pPr>
            <w:pStyle w:val="Toppteksttitler"/>
            <w:rPr>
              <w:szCs w:val="18"/>
            </w:rPr>
          </w:pPr>
          <w:r w:rsidRPr="00242994">
            <w:rPr>
              <w:szCs w:val="18"/>
            </w:rPr>
            <w:t>Tidligere referanse</w:t>
          </w:r>
        </w:p>
      </w:tc>
    </w:tr>
    <w:bookmarkEnd w:id="18"/>
    <w:tr w:rsidR="00225BF4" w:rsidRPr="00242994" w14:paraId="0EB39317" w14:textId="77777777" w:rsidTr="00242994">
      <w:tc>
        <w:tcPr>
          <w:tcW w:w="4375" w:type="dxa"/>
          <w:vMerge/>
          <w:tcMar>
            <w:left w:w="74" w:type="dxa"/>
            <w:right w:w="74" w:type="dxa"/>
          </w:tcMar>
          <w:vAlign w:val="center"/>
        </w:tcPr>
        <w:p w14:paraId="79DD3D96" w14:textId="77777777" w:rsidR="00225BF4" w:rsidRPr="00242994" w:rsidRDefault="00225BF4" w:rsidP="001771A8">
          <w:pPr>
            <w:pStyle w:val="Topptekst1"/>
            <w:rPr>
              <w:szCs w:val="18"/>
            </w:rPr>
          </w:pPr>
        </w:p>
      </w:tc>
      <w:tc>
        <w:tcPr>
          <w:tcW w:w="1309" w:type="dxa"/>
          <w:tcMar>
            <w:left w:w="74" w:type="dxa"/>
            <w:right w:w="74" w:type="dxa"/>
          </w:tcMar>
          <w:vAlign w:val="center"/>
        </w:tcPr>
        <w:p w14:paraId="3790922A" w14:textId="77777777" w:rsidR="00225BF4" w:rsidRPr="00242994" w:rsidRDefault="00887A92" w:rsidP="001771A8">
          <w:pPr>
            <w:pStyle w:val="Topptekst1"/>
            <w:rPr>
              <w:szCs w:val="18"/>
            </w:rPr>
          </w:pPr>
          <w:r>
            <w:rPr>
              <w:szCs w:val="18"/>
            </w:rPr>
            <w:t xml:space="preserve"> </w:t>
          </w:r>
        </w:p>
      </w:tc>
      <w:tc>
        <w:tcPr>
          <w:tcW w:w="3837" w:type="dxa"/>
          <w:tcMar>
            <w:left w:w="74" w:type="dxa"/>
            <w:right w:w="74" w:type="dxa"/>
          </w:tcMar>
          <w:vAlign w:val="center"/>
        </w:tcPr>
        <w:p w14:paraId="404413AC" w14:textId="77777777" w:rsidR="00225BF4" w:rsidRPr="00242994" w:rsidRDefault="00887A92" w:rsidP="001771A8">
          <w:pPr>
            <w:pStyle w:val="Topptekst1"/>
            <w:rPr>
              <w:szCs w:val="18"/>
            </w:rPr>
          </w:pPr>
          <w:r>
            <w:rPr>
              <w:szCs w:val="18"/>
            </w:rPr>
            <w:t xml:space="preserve"> </w:t>
          </w:r>
        </w:p>
      </w:tc>
    </w:tr>
  </w:tbl>
  <w:p w14:paraId="1A1E9886" w14:textId="77777777" w:rsidR="00225BF4" w:rsidRPr="00242994" w:rsidRDefault="00225BF4">
    <w:pPr>
      <w:tabs>
        <w:tab w:val="left" w:pos="7088"/>
      </w:tabs>
      <w:rPr>
        <w:rFonts w:ascii="Arial" w:hAnsi="Arial"/>
        <w:noProof/>
        <w:sz w:val="2"/>
        <w:szCs w:val="2"/>
      </w:rPr>
    </w:pPr>
  </w:p>
  <w:p w14:paraId="22CE04E1" w14:textId="77777777" w:rsidR="00225BF4" w:rsidRDefault="00225BF4">
    <w:pPr>
      <w:tabs>
        <w:tab w:val="left" w:pos="7088"/>
      </w:tabs>
      <w:rPr>
        <w:rFonts w:ascii="Arial" w:hAnsi="Arial"/>
        <w:noProof/>
        <w:sz w:val="2"/>
      </w:rPr>
    </w:pPr>
    <w:r>
      <w:rPr>
        <w:rFonts w:ascii="Arial" w:hAnsi="Arial"/>
        <w:noProof/>
        <w:sz w:val="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B60C7DFC"/>
    <w:lvl w:ilvl="0">
      <w:start w:val="1"/>
      <w:numFmt w:val="decimal"/>
      <w:pStyle w:val="Overskrift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Overskrift2"/>
      <w:suff w:val="space"/>
      <w:lvlText w:val="%1.%2"/>
      <w:lvlJc w:val="left"/>
      <w:pPr>
        <w:ind w:left="0" w:firstLine="0"/>
      </w:pPr>
    </w:lvl>
    <w:lvl w:ilvl="2">
      <w:start w:val="1"/>
      <w:numFmt w:val="decimal"/>
      <w:pStyle w:val="Overskrift3"/>
      <w:suff w:val="space"/>
      <w:lvlText w:val="%1.%2.%3"/>
      <w:lvlJc w:val="left"/>
      <w:pPr>
        <w:ind w:left="0" w:firstLine="0"/>
      </w:pPr>
    </w:lvl>
    <w:lvl w:ilvl="3">
      <w:start w:val="1"/>
      <w:numFmt w:val="decimal"/>
      <w:pStyle w:val="Overskrift4"/>
      <w:suff w:val="space"/>
      <w:lvlText w:val="%1.%2.%3.%4"/>
      <w:lvlJc w:val="left"/>
      <w:pPr>
        <w:ind w:left="0" w:firstLine="0"/>
      </w:pPr>
    </w:lvl>
    <w:lvl w:ilvl="4">
      <w:start w:val="1"/>
      <w:numFmt w:val="none"/>
      <w:pStyle w:val="Overskrift5"/>
      <w:suff w:val="space"/>
      <w:lvlText w:val=""/>
      <w:lvlJc w:val="left"/>
      <w:pPr>
        <w:ind w:left="0" w:firstLine="0"/>
      </w:pPr>
    </w:lvl>
    <w:lvl w:ilvl="5">
      <w:start w:val="1"/>
      <w:numFmt w:val="none"/>
      <w:pStyle w:val="Overskrift6"/>
      <w:suff w:val="space"/>
      <w:lvlText w:val=""/>
      <w:lvlJc w:val="left"/>
      <w:pPr>
        <w:ind w:left="0" w:firstLine="0"/>
      </w:pPr>
      <w:rPr>
        <w:rFonts w:ascii="Wingdings" w:hAnsi="Wingdings" w:hint="default"/>
        <w:sz w:val="40"/>
      </w:rPr>
    </w:lvl>
    <w:lvl w:ilvl="6">
      <w:start w:val="1"/>
      <w:numFmt w:val="none"/>
      <w:pStyle w:val="Overskrift7"/>
      <w:suff w:val="space"/>
      <w:lvlText w:val=""/>
      <w:lvlJc w:val="left"/>
      <w:pPr>
        <w:ind w:left="0" w:firstLine="0"/>
      </w:pPr>
      <w:rPr>
        <w:rFonts w:ascii="Wingdings" w:hAnsi="Wingdings" w:hint="default"/>
        <w:sz w:val="44"/>
      </w:rPr>
    </w:lvl>
    <w:lvl w:ilvl="7">
      <w:start w:val="1"/>
      <w:numFmt w:val="none"/>
      <w:pStyle w:val="Overskrift8"/>
      <w:suff w:val="space"/>
      <w:lvlText w:val=""/>
      <w:lvlJc w:val="left"/>
      <w:pPr>
        <w:ind w:left="0" w:firstLine="0"/>
      </w:pPr>
      <w:rPr>
        <w:rFonts w:ascii="Wingdings" w:hAnsi="Wingdings" w:hint="default"/>
        <w:b w:val="0"/>
        <w:i w:val="0"/>
        <w:sz w:val="44"/>
      </w:rPr>
    </w:lvl>
    <w:lvl w:ilvl="8">
      <w:start w:val="1"/>
      <w:numFmt w:val="none"/>
      <w:pStyle w:val="Overskrift9"/>
      <w:suff w:val="space"/>
      <w:lvlText w:val=""/>
      <w:lvlJc w:val="left"/>
      <w:pPr>
        <w:ind w:left="0" w:firstLine="0"/>
      </w:pPr>
      <w:rPr>
        <w:rFonts w:ascii="Wingdings" w:hAnsi="Wingdings" w:hint="default"/>
        <w:b w:val="0"/>
        <w:i w:val="0"/>
        <w:sz w:val="48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40B2587B"/>
    <w:multiLevelType w:val="hybridMultilevel"/>
    <w:tmpl w:val="9E6E8A02"/>
    <w:lvl w:ilvl="0" w:tplc="D9C88C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CE43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C42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7A3F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7C58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5AC6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6C12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6670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679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2E7862"/>
    <w:multiLevelType w:val="singleLevel"/>
    <w:tmpl w:val="BC105E44"/>
    <w:lvl w:ilvl="0">
      <w:start w:val="1"/>
      <w:numFmt w:val="bullet"/>
      <w:pStyle w:val="Punktliste4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16"/>
      </w:rPr>
    </w:lvl>
  </w:abstractNum>
  <w:abstractNum w:abstractNumId="4" w15:restartNumberingAfterBreak="0">
    <w:nsid w:val="62B17BE6"/>
    <w:multiLevelType w:val="singleLevel"/>
    <w:tmpl w:val="E96A113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5" w15:restartNumberingAfterBreak="0">
    <w:nsid w:val="64817597"/>
    <w:multiLevelType w:val="hybridMultilevel"/>
    <w:tmpl w:val="C3DEAE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1134" w:hanging="283"/>
        </w:pPr>
        <w:rPr>
          <w:rFonts w:ascii="Courier New" w:hAnsi="Courier New" w:hint="default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Courier New" w:hAnsi="Courier New" w:hint="default"/>
        </w:rPr>
      </w:lvl>
    </w:lvlOverride>
  </w:num>
  <w:num w:numId="4">
    <w:abstractNumId w:val="4"/>
  </w:num>
  <w:num w:numId="5">
    <w:abstractNumId w:val="3"/>
  </w:num>
  <w:num w:numId="6">
    <w:abstractNumId w:val="3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saveSubsetFonts/>
  <w:mirrorMargins/>
  <w:proofState w:spelling="clean" w:grammar="clean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drawingGridHorizontalSpacing w:val="187"/>
  <w:drawingGridVerticalSpacing w:val="127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pos w:val="sectEnd"/>
    <w:numFmt w:val="upp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ar" w:val="2024"/>
    <w:docVar w:name="AllMainAdresses" w:val="Adresseliste¤.¤. .;"/>
    <w:docVar w:name="ANT_REF" w:val=" 0"/>
    <w:docVar w:name="ArkivNummer" w:val="274"/>
    <w:docVar w:name="AutoVedleggIBunntekst" w:val=" 1"/>
    <w:docVar w:name="BrevFler" w:val=" 0"/>
    <w:docVar w:name="CountInt" w:val="0"/>
    <w:docVar w:name="CountIntCopy" w:val="0"/>
    <w:docVar w:name="CountMainAdr" w:val="1"/>
    <w:docVar w:name="DB_Database" w:val="esaf"/>
    <w:docVar w:name="DefinererOmBrukt" w:val="Brukt"/>
    <w:docVar w:name="DokBasertPå" w:val=" 0"/>
    <w:docVar w:name="EkstMottaker" w:val="1"/>
    <w:docVar w:name="ExtRec" w:val="¤Adresseliste"/>
    <w:docVar w:name="File_transfer_method" w:val="UNC"/>
    <w:docVar w:name="FjerdeRef" w:val="EKOLLOEN"/>
    <w:docVar w:name="ForsteRef" w:val="FHS/IFS/SENT STRAT"/>
    <w:docVar w:name="FunnetMal" w:val="Nei"/>
    <w:docVar w:name="GradValg" w:val="U"/>
    <w:docVar w:name="Journalnr" w:val="2024039985-002"/>
    <w:docVar w:name="LOGO-NAVN" w:val="forsvaret.wmf"/>
    <w:docVar w:name="LogoValg" w:val=" 1"/>
    <w:docVar w:name="LåsUtskriftsformat" w:val="BareEnToSidig"/>
    <w:docVar w:name="mal" w:val="\doculive maler\Arbeidsdokument - bokmaal.dot"/>
    <w:docVar w:name="Mal_versjon" w:val="arbeid_2005"/>
    <w:docVar w:name="MalVersjon" w:val="6"/>
    <w:docVar w:name="Mottaker" w:val="Adresseliste_x000d_._x000d_. ."/>
    <w:docVar w:name="NivåP" w:val=" 0"/>
    <w:docVar w:name="NivåU" w:val=" 1"/>
    <w:docVar w:name="NotatType" w:val=" 0"/>
    <w:docVar w:name="NyttDok" w:val="Nei"/>
    <w:docVar w:name="OffisiellSignatur" w:val="1"/>
    <w:docVar w:name="Overskriften" w:val="Invitasjon til Strategisk krisehåndteringskurs nr. 9 ved Forsvarets høgskole/Senter for strategiske kurs"/>
    <w:docVar w:name="Profil" w:val="0"/>
    <w:docVar w:name="ProfilInit" w:val="EKOLLOEN"/>
    <w:docVar w:name="redir" w:val="/esaf/details/docdet.asp?journalnr=2024153310&amp;files=Y"/>
    <w:docVar w:name="RootFolder" w:val="http://esafweb.mil.no/esaf"/>
    <w:docVar w:name="SingelAdresse" w:val="Adresseliste¤.¤. ."/>
    <w:docVar w:name="SistOppdatertDato" w:val=" 35856"/>
    <w:docVar w:name="skjulSaksBeh" w:val=" 0"/>
    <w:docVar w:name="skjulSaksBeh_miltlf_email" w:val=" 0"/>
    <w:docVar w:name="Tittel" w:val="Invitasjon til Strategisk krisehåndteringskurs nr. 9 ved Forsvarets høgskole/Senter for strategiske kurs"/>
    <w:docVar w:name="TypeDok" w:val="SkrivNotatPM"/>
    <w:docVar w:name="TypeMal" w:val="arbeid"/>
    <w:docVar w:name="TypeTjBrev" w:val=" 0"/>
    <w:docVar w:name="UNC_checkin_directory" w:val="\\kolbfawb0010\dlload\upload\"/>
    <w:docVar w:name="UsePF" w:val="Yes"/>
    <w:docVar w:name="UtskriftsValg" w:val=" 1"/>
    <w:docVar w:name="V_dato" w:val="2025-02-03"/>
    <w:docVar w:name="V_referanse" w:val="2024/039985-002"/>
    <w:docVar w:name="ValgtSpråk" w:val="NORSK"/>
    <w:docVar w:name="ValgtStilgalleri" w:val="1-skriv"/>
    <w:docVar w:name="Visning" w:val=" 1"/>
    <w:docVar w:name="VisToppMeny" w:val=" 0"/>
    <w:docVar w:name="VReferanse" w:val="2024/039985-002"/>
    <w:docVar w:name="ÅÅTypeDok" w:val="SkrivNotatMemo"/>
  </w:docVars>
  <w:rsids>
    <w:rsidRoot w:val="00887A92"/>
    <w:rsid w:val="00014475"/>
    <w:rsid w:val="0007296E"/>
    <w:rsid w:val="00084F64"/>
    <w:rsid w:val="000D7FA9"/>
    <w:rsid w:val="000E7D72"/>
    <w:rsid w:val="000F5F7B"/>
    <w:rsid w:val="001063AD"/>
    <w:rsid w:val="00110C7E"/>
    <w:rsid w:val="00114BBB"/>
    <w:rsid w:val="00136C19"/>
    <w:rsid w:val="001771A8"/>
    <w:rsid w:val="0018489F"/>
    <w:rsid w:val="001914AB"/>
    <w:rsid w:val="00192168"/>
    <w:rsid w:val="001B3387"/>
    <w:rsid w:val="001D1400"/>
    <w:rsid w:val="001D4D65"/>
    <w:rsid w:val="001F6241"/>
    <w:rsid w:val="00200D8E"/>
    <w:rsid w:val="00205313"/>
    <w:rsid w:val="0020654D"/>
    <w:rsid w:val="0021237B"/>
    <w:rsid w:val="00217F3C"/>
    <w:rsid w:val="00225BF4"/>
    <w:rsid w:val="00242994"/>
    <w:rsid w:val="00257CEC"/>
    <w:rsid w:val="002A79BE"/>
    <w:rsid w:val="002B1422"/>
    <w:rsid w:val="002B5C13"/>
    <w:rsid w:val="002D55BF"/>
    <w:rsid w:val="002D683F"/>
    <w:rsid w:val="002E423F"/>
    <w:rsid w:val="003002BC"/>
    <w:rsid w:val="003100CD"/>
    <w:rsid w:val="00310DDE"/>
    <w:rsid w:val="0031400A"/>
    <w:rsid w:val="0034317A"/>
    <w:rsid w:val="00353298"/>
    <w:rsid w:val="003556F0"/>
    <w:rsid w:val="00366EF4"/>
    <w:rsid w:val="0036711B"/>
    <w:rsid w:val="00394060"/>
    <w:rsid w:val="003B0A56"/>
    <w:rsid w:val="003C295E"/>
    <w:rsid w:val="00403879"/>
    <w:rsid w:val="0042243B"/>
    <w:rsid w:val="0043282A"/>
    <w:rsid w:val="00447D55"/>
    <w:rsid w:val="00473BB9"/>
    <w:rsid w:val="004A11DD"/>
    <w:rsid w:val="004B637B"/>
    <w:rsid w:val="004D2070"/>
    <w:rsid w:val="004E2B50"/>
    <w:rsid w:val="00542C0C"/>
    <w:rsid w:val="00563AA5"/>
    <w:rsid w:val="005702B3"/>
    <w:rsid w:val="005766E3"/>
    <w:rsid w:val="005823A0"/>
    <w:rsid w:val="005C38A7"/>
    <w:rsid w:val="005F3AF8"/>
    <w:rsid w:val="00606BD6"/>
    <w:rsid w:val="00616289"/>
    <w:rsid w:val="006220D0"/>
    <w:rsid w:val="006330C3"/>
    <w:rsid w:val="00635BEF"/>
    <w:rsid w:val="00642FD8"/>
    <w:rsid w:val="0064686B"/>
    <w:rsid w:val="0068191B"/>
    <w:rsid w:val="00693735"/>
    <w:rsid w:val="006954C4"/>
    <w:rsid w:val="00695732"/>
    <w:rsid w:val="00697693"/>
    <w:rsid w:val="006A493F"/>
    <w:rsid w:val="006B7A12"/>
    <w:rsid w:val="006D5BAF"/>
    <w:rsid w:val="006E30CB"/>
    <w:rsid w:val="00710EC7"/>
    <w:rsid w:val="00711458"/>
    <w:rsid w:val="0072283D"/>
    <w:rsid w:val="00757D13"/>
    <w:rsid w:val="007636A3"/>
    <w:rsid w:val="0077460E"/>
    <w:rsid w:val="00792698"/>
    <w:rsid w:val="007965F6"/>
    <w:rsid w:val="007B6A64"/>
    <w:rsid w:val="007D01F0"/>
    <w:rsid w:val="00806C4D"/>
    <w:rsid w:val="00816B0C"/>
    <w:rsid w:val="008624AD"/>
    <w:rsid w:val="00862DBC"/>
    <w:rsid w:val="00887A92"/>
    <w:rsid w:val="008C7A29"/>
    <w:rsid w:val="008D5DA3"/>
    <w:rsid w:val="008E085F"/>
    <w:rsid w:val="009671DE"/>
    <w:rsid w:val="00974016"/>
    <w:rsid w:val="00981015"/>
    <w:rsid w:val="00992FB8"/>
    <w:rsid w:val="009D6DE9"/>
    <w:rsid w:val="00A13778"/>
    <w:rsid w:val="00A150F7"/>
    <w:rsid w:val="00A26E73"/>
    <w:rsid w:val="00A7698B"/>
    <w:rsid w:val="00AD14E4"/>
    <w:rsid w:val="00AD237A"/>
    <w:rsid w:val="00AE46FB"/>
    <w:rsid w:val="00B02646"/>
    <w:rsid w:val="00B03E8B"/>
    <w:rsid w:val="00B07B0F"/>
    <w:rsid w:val="00B42EE1"/>
    <w:rsid w:val="00B510BB"/>
    <w:rsid w:val="00B5771C"/>
    <w:rsid w:val="00B74E58"/>
    <w:rsid w:val="00BE50FF"/>
    <w:rsid w:val="00BE7C92"/>
    <w:rsid w:val="00BF04FE"/>
    <w:rsid w:val="00C13E68"/>
    <w:rsid w:val="00C15749"/>
    <w:rsid w:val="00CC7A12"/>
    <w:rsid w:val="00D108D7"/>
    <w:rsid w:val="00D60DF6"/>
    <w:rsid w:val="00D7027C"/>
    <w:rsid w:val="00D70E0D"/>
    <w:rsid w:val="00D71B35"/>
    <w:rsid w:val="00D7530F"/>
    <w:rsid w:val="00D820E2"/>
    <w:rsid w:val="00DA361B"/>
    <w:rsid w:val="00E00540"/>
    <w:rsid w:val="00E102C2"/>
    <w:rsid w:val="00E64516"/>
    <w:rsid w:val="00E67ECE"/>
    <w:rsid w:val="00E70CD3"/>
    <w:rsid w:val="00EA1C7A"/>
    <w:rsid w:val="00EA7C32"/>
    <w:rsid w:val="00EF03C2"/>
    <w:rsid w:val="00F022C3"/>
    <w:rsid w:val="00F0777E"/>
    <w:rsid w:val="00F35B6D"/>
    <w:rsid w:val="00FC06A1"/>
    <w:rsid w:val="00FC315C"/>
    <w:rsid w:val="00FC3E5D"/>
    <w:rsid w:val="00FE2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33CD6F6"/>
  <w15:docId w15:val="{B957FBE2-2814-4B97-9FA4-912F4D7A7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6A64"/>
    <w:rPr>
      <w:rFonts w:ascii="Myriad Pro" w:hAnsi="Myriad Pro"/>
      <w:sz w:val="22"/>
    </w:rPr>
  </w:style>
  <w:style w:type="paragraph" w:styleId="Overskrift1">
    <w:name w:val="heading 1"/>
    <w:basedOn w:val="Normal"/>
    <w:next w:val="Brdtekst"/>
    <w:qFormat/>
    <w:rsid w:val="007B6A64"/>
    <w:pPr>
      <w:keepNext/>
      <w:numPr>
        <w:numId w:val="1"/>
      </w:numPr>
      <w:spacing w:before="180"/>
      <w:outlineLvl w:val="0"/>
    </w:pPr>
    <w:rPr>
      <w:b/>
      <w:color w:val="742270"/>
      <w:kern w:val="28"/>
    </w:rPr>
  </w:style>
  <w:style w:type="paragraph" w:styleId="Overskrift2">
    <w:name w:val="heading 2"/>
    <w:basedOn w:val="Normal"/>
    <w:next w:val="Brdtekst"/>
    <w:qFormat/>
    <w:rsid w:val="007B6A64"/>
    <w:pPr>
      <w:keepNext/>
      <w:numPr>
        <w:ilvl w:val="1"/>
        <w:numId w:val="1"/>
      </w:numPr>
      <w:spacing w:before="120"/>
      <w:outlineLvl w:val="1"/>
    </w:pPr>
    <w:rPr>
      <w:b/>
      <w:color w:val="003EA4"/>
      <w:kern w:val="28"/>
    </w:rPr>
  </w:style>
  <w:style w:type="paragraph" w:styleId="Overskrift3">
    <w:name w:val="heading 3"/>
    <w:basedOn w:val="Normal"/>
    <w:next w:val="Brdtekst"/>
    <w:qFormat/>
    <w:rsid w:val="007B6A64"/>
    <w:pPr>
      <w:keepNext/>
      <w:numPr>
        <w:ilvl w:val="2"/>
        <w:numId w:val="1"/>
      </w:numPr>
      <w:spacing w:before="120"/>
      <w:outlineLvl w:val="2"/>
    </w:pPr>
    <w:rPr>
      <w:b/>
      <w:color w:val="336600"/>
      <w:kern w:val="28"/>
    </w:rPr>
  </w:style>
  <w:style w:type="paragraph" w:styleId="Overskrift4">
    <w:name w:val="heading 4"/>
    <w:basedOn w:val="Normal"/>
    <w:next w:val="Brdtekstinnrykk"/>
    <w:qFormat/>
    <w:rsid w:val="007B6A64"/>
    <w:pPr>
      <w:keepNext/>
      <w:numPr>
        <w:ilvl w:val="3"/>
        <w:numId w:val="1"/>
      </w:numPr>
      <w:spacing w:before="120"/>
      <w:outlineLvl w:val="3"/>
    </w:pPr>
    <w:rPr>
      <w:b/>
      <w:color w:val="7E5A26"/>
      <w:kern w:val="28"/>
      <w:sz w:val="20"/>
    </w:rPr>
  </w:style>
  <w:style w:type="paragraph" w:styleId="Overskrift5">
    <w:name w:val="heading 5"/>
    <w:basedOn w:val="Normal"/>
    <w:next w:val="Brdtekstinnrykk5"/>
    <w:qFormat/>
    <w:rsid w:val="00B5771C"/>
    <w:pPr>
      <w:keepNext/>
      <w:numPr>
        <w:ilvl w:val="4"/>
        <w:numId w:val="1"/>
      </w:numPr>
      <w:spacing w:before="120"/>
      <w:outlineLvl w:val="4"/>
    </w:pPr>
    <w:rPr>
      <w:rFonts w:ascii="Arial" w:hAnsi="Arial"/>
      <w:b/>
      <w:i/>
      <w:color w:val="800080"/>
      <w:kern w:val="28"/>
      <w:sz w:val="20"/>
    </w:rPr>
  </w:style>
  <w:style w:type="paragraph" w:styleId="Overskrift6">
    <w:name w:val="heading 6"/>
    <w:basedOn w:val="Normal"/>
    <w:next w:val="Brdtekstinnrykk6"/>
    <w:qFormat/>
    <w:rsid w:val="00B5771C"/>
    <w:pPr>
      <w:numPr>
        <w:ilvl w:val="5"/>
        <w:numId w:val="1"/>
      </w:numPr>
      <w:spacing w:before="120"/>
      <w:outlineLvl w:val="5"/>
    </w:pPr>
    <w:rPr>
      <w:rFonts w:ascii="Arial" w:hAnsi="Arial"/>
      <w:b/>
      <w:color w:val="008080"/>
      <w:kern w:val="28"/>
      <w:sz w:val="20"/>
    </w:rPr>
  </w:style>
  <w:style w:type="paragraph" w:styleId="Overskrift7">
    <w:name w:val="heading 7"/>
    <w:basedOn w:val="Normal"/>
    <w:next w:val="Brdtekstinnrykk6"/>
    <w:qFormat/>
    <w:rsid w:val="00B5771C"/>
    <w:pPr>
      <w:numPr>
        <w:ilvl w:val="6"/>
        <w:numId w:val="1"/>
      </w:numPr>
      <w:spacing w:before="120"/>
      <w:outlineLvl w:val="6"/>
    </w:pPr>
    <w:rPr>
      <w:rFonts w:ascii="Arial" w:hAnsi="Arial"/>
      <w:b/>
      <w:color w:val="0000FF"/>
      <w:kern w:val="28"/>
      <w:sz w:val="20"/>
    </w:rPr>
  </w:style>
  <w:style w:type="paragraph" w:styleId="Overskrift8">
    <w:name w:val="heading 8"/>
    <w:basedOn w:val="Normal"/>
    <w:qFormat/>
    <w:rsid w:val="00B5771C"/>
    <w:pPr>
      <w:numPr>
        <w:ilvl w:val="7"/>
        <w:numId w:val="1"/>
      </w:numPr>
      <w:spacing w:before="60"/>
      <w:outlineLvl w:val="7"/>
    </w:pPr>
    <w:rPr>
      <w:rFonts w:ascii="Arial" w:hAnsi="Arial"/>
      <w:color w:val="800080"/>
      <w:kern w:val="28"/>
      <w:sz w:val="20"/>
    </w:rPr>
  </w:style>
  <w:style w:type="paragraph" w:styleId="Overskrift9">
    <w:name w:val="heading 9"/>
    <w:basedOn w:val="Normal"/>
    <w:next w:val="Brdtekstinnrykk6"/>
    <w:qFormat/>
    <w:rsid w:val="00B5771C"/>
    <w:pPr>
      <w:numPr>
        <w:ilvl w:val="8"/>
        <w:numId w:val="1"/>
      </w:numPr>
      <w:outlineLvl w:val="8"/>
    </w:pPr>
    <w:rPr>
      <w:rFonts w:ascii="Arial" w:hAnsi="Arial"/>
      <w:color w:val="000080"/>
      <w:kern w:val="28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next w:val="Brdtekstpaaflgende"/>
    <w:link w:val="BrdtekstTegn"/>
    <w:rsid w:val="00B5771C"/>
    <w:pPr>
      <w:spacing w:before="60" w:after="60"/>
    </w:pPr>
  </w:style>
  <w:style w:type="paragraph" w:customStyle="1" w:styleId="Brdtekstpaaflgende">
    <w:name w:val="Brødtekst paafølgende"/>
    <w:basedOn w:val="Brdtekst"/>
    <w:rsid w:val="00B5771C"/>
  </w:style>
  <w:style w:type="paragraph" w:styleId="Brdtekstinnrykk">
    <w:name w:val="Body Text Indent"/>
    <w:basedOn w:val="Brdtekst"/>
    <w:next w:val="Brdtekstinnrykkpaaflgende"/>
    <w:rsid w:val="00B5771C"/>
  </w:style>
  <w:style w:type="paragraph" w:customStyle="1" w:styleId="Brdtekstinnrykkpaaflgende">
    <w:name w:val="Brødtekstinnrykk paafølgende"/>
    <w:basedOn w:val="Brdtekstinnrykk"/>
    <w:rsid w:val="00B5771C"/>
  </w:style>
  <w:style w:type="paragraph" w:customStyle="1" w:styleId="Brdtekstinnrykk5">
    <w:name w:val="Brødtekstinnrykk 5"/>
    <w:basedOn w:val="Brdtekstinnrykk"/>
    <w:next w:val="Brdtekstinnrykk5paaflgende"/>
    <w:rsid w:val="00B5771C"/>
  </w:style>
  <w:style w:type="paragraph" w:customStyle="1" w:styleId="Brdtekstinnrykk5paaflgende">
    <w:name w:val="Brødtekstinnrykk 5 paafølgende"/>
    <w:basedOn w:val="Brdtekstinnrykk5"/>
    <w:rsid w:val="00B5771C"/>
    <w:pPr>
      <w:spacing w:before="40"/>
    </w:pPr>
  </w:style>
  <w:style w:type="paragraph" w:customStyle="1" w:styleId="Brdtekstinnrykk6">
    <w:name w:val="Brødtekstinnrykk 6"/>
    <w:basedOn w:val="Brdtekstinnrykk"/>
    <w:next w:val="Brdtekstinnrykk6paaflgende"/>
    <w:rsid w:val="00B5771C"/>
  </w:style>
  <w:style w:type="paragraph" w:customStyle="1" w:styleId="Brdtekstinnrykk6paaflgende">
    <w:name w:val="Brødtekstinnrykk 6 paafølgende"/>
    <w:basedOn w:val="Brdtekstinnrykk6"/>
    <w:rsid w:val="00B5771C"/>
  </w:style>
  <w:style w:type="paragraph" w:styleId="Bildetekst">
    <w:name w:val="caption"/>
    <w:basedOn w:val="Normal"/>
    <w:next w:val="Normal"/>
    <w:qFormat/>
    <w:rsid w:val="00B5771C"/>
    <w:pPr>
      <w:spacing w:before="120" w:after="120"/>
    </w:pPr>
    <w:rPr>
      <w:rFonts w:ascii="Arial" w:hAnsi="Arial"/>
      <w:sz w:val="20"/>
    </w:rPr>
  </w:style>
  <w:style w:type="paragraph" w:styleId="Tittel">
    <w:name w:val="Title"/>
    <w:basedOn w:val="Normal"/>
    <w:next w:val="Brdtekst"/>
    <w:qFormat/>
    <w:rsid w:val="00242994"/>
    <w:pPr>
      <w:spacing w:before="1440"/>
    </w:pPr>
    <w:rPr>
      <w:b/>
      <w:kern w:val="28"/>
      <w:sz w:val="26"/>
    </w:rPr>
  </w:style>
  <w:style w:type="paragraph" w:styleId="Topptekst">
    <w:name w:val="header"/>
    <w:basedOn w:val="Normal"/>
    <w:rsid w:val="007B6A64"/>
    <w:rPr>
      <w:b/>
    </w:rPr>
  </w:style>
  <w:style w:type="paragraph" w:styleId="Bunntekst">
    <w:name w:val="footer"/>
    <w:basedOn w:val="Normal"/>
    <w:rsid w:val="00B5771C"/>
    <w:rPr>
      <w:rFonts w:ascii="Arial" w:hAnsi="Arial"/>
      <w:b/>
      <w:noProof/>
    </w:rPr>
  </w:style>
  <w:style w:type="character" w:styleId="Sidetall">
    <w:name w:val="page number"/>
    <w:basedOn w:val="Standardskriftforavsnitt"/>
    <w:rsid w:val="0072283D"/>
    <w:rPr>
      <w:rFonts w:ascii="Arial" w:hAnsi="Arial"/>
      <w:sz w:val="18"/>
    </w:rPr>
  </w:style>
  <w:style w:type="paragraph" w:customStyle="1" w:styleId="Topptekstoddetall">
    <w:name w:val="Topptekst oddetall"/>
    <w:basedOn w:val="Topptekst"/>
    <w:rsid w:val="00B5771C"/>
    <w:pPr>
      <w:jc w:val="right"/>
    </w:pPr>
  </w:style>
  <w:style w:type="paragraph" w:styleId="Brdtekstinnrykk2">
    <w:name w:val="Body Text Indent 2"/>
    <w:basedOn w:val="Normal"/>
    <w:rsid w:val="00B5771C"/>
    <w:pPr>
      <w:spacing w:before="300"/>
      <w:ind w:left="1276"/>
    </w:pPr>
    <w:rPr>
      <w:rFonts w:ascii="Arial" w:hAnsi="Arial"/>
      <w:b/>
      <w:noProof/>
    </w:rPr>
  </w:style>
  <w:style w:type="paragraph" w:styleId="INNH5">
    <w:name w:val="toc 5"/>
    <w:basedOn w:val="Normal"/>
    <w:next w:val="Normal"/>
    <w:semiHidden/>
    <w:rsid w:val="00B5771C"/>
    <w:pPr>
      <w:tabs>
        <w:tab w:val="right" w:leader="dot" w:pos="9072"/>
      </w:tabs>
      <w:ind w:left="851" w:right="1134"/>
    </w:pPr>
    <w:rPr>
      <w:rFonts w:ascii="Arial" w:hAnsi="Arial"/>
      <w:sz w:val="18"/>
    </w:rPr>
  </w:style>
  <w:style w:type="paragraph" w:styleId="INNH6">
    <w:name w:val="toc 6"/>
    <w:basedOn w:val="Normal"/>
    <w:next w:val="Normal"/>
    <w:semiHidden/>
    <w:rsid w:val="00B5771C"/>
    <w:pPr>
      <w:tabs>
        <w:tab w:val="right" w:leader="dot" w:pos="9072"/>
      </w:tabs>
      <w:ind w:left="851" w:right="1134"/>
    </w:pPr>
    <w:rPr>
      <w:rFonts w:ascii="Arial" w:hAnsi="Arial"/>
      <w:sz w:val="18"/>
    </w:rPr>
  </w:style>
  <w:style w:type="paragraph" w:styleId="Figurliste">
    <w:name w:val="table of figures"/>
    <w:basedOn w:val="Normal"/>
    <w:next w:val="Normal"/>
    <w:semiHidden/>
    <w:rsid w:val="00B5771C"/>
    <w:pPr>
      <w:tabs>
        <w:tab w:val="right" w:leader="dot" w:pos="8504"/>
      </w:tabs>
      <w:ind w:left="480" w:hanging="480"/>
    </w:pPr>
  </w:style>
  <w:style w:type="paragraph" w:styleId="Punktliste">
    <w:name w:val="List Bullet"/>
    <w:basedOn w:val="Normal"/>
    <w:rsid w:val="00B5771C"/>
    <w:pPr>
      <w:numPr>
        <w:numId w:val="4"/>
      </w:numPr>
      <w:tabs>
        <w:tab w:val="clear" w:pos="360"/>
      </w:tabs>
      <w:spacing w:before="20" w:after="40"/>
      <w:ind w:left="284" w:hanging="284"/>
    </w:pPr>
  </w:style>
  <w:style w:type="paragraph" w:customStyle="1" w:styleId="Brdtekstanummerert">
    <w:name w:val="Brødtekst a. nummerert"/>
    <w:basedOn w:val="Brdtekstpaaflgende"/>
    <w:rsid w:val="00B5771C"/>
    <w:pPr>
      <w:spacing w:before="20" w:after="40"/>
      <w:ind w:left="426" w:hanging="426"/>
    </w:pPr>
  </w:style>
  <w:style w:type="paragraph" w:customStyle="1" w:styleId="Brdtekst1nummerert">
    <w:name w:val="Brødtekst (1) nummerert"/>
    <w:basedOn w:val="Brdtekstpaaflgende"/>
    <w:rsid w:val="00B5771C"/>
    <w:pPr>
      <w:spacing w:before="20" w:after="40"/>
      <w:ind w:left="822" w:hanging="680"/>
    </w:pPr>
  </w:style>
  <w:style w:type="paragraph" w:styleId="Punktliste4">
    <w:name w:val="List Bullet 4"/>
    <w:basedOn w:val="Normal"/>
    <w:rsid w:val="00B5771C"/>
    <w:pPr>
      <w:numPr>
        <w:numId w:val="6"/>
      </w:numPr>
      <w:tabs>
        <w:tab w:val="clear" w:pos="360"/>
      </w:tabs>
      <w:spacing w:before="20" w:after="40"/>
      <w:ind w:left="567" w:hanging="284"/>
    </w:pPr>
  </w:style>
  <w:style w:type="paragraph" w:customStyle="1" w:styleId="Sitat1">
    <w:name w:val="Sitat1"/>
    <w:basedOn w:val="Normal"/>
    <w:rsid w:val="00B5771C"/>
    <w:pPr>
      <w:spacing w:before="120" w:after="120"/>
      <w:ind w:left="709" w:right="851"/>
      <w:jc w:val="both"/>
    </w:pPr>
    <w:rPr>
      <w:i/>
      <w:spacing w:val="-2"/>
    </w:rPr>
  </w:style>
  <w:style w:type="paragraph" w:styleId="INNH1">
    <w:name w:val="toc 1"/>
    <w:basedOn w:val="Normal"/>
    <w:next w:val="Normal"/>
    <w:semiHidden/>
    <w:rsid w:val="00B5771C"/>
    <w:pPr>
      <w:tabs>
        <w:tab w:val="right" w:leader="dot" w:pos="9072"/>
      </w:tabs>
      <w:spacing w:before="40" w:after="60"/>
      <w:ind w:right="1134"/>
    </w:pPr>
    <w:rPr>
      <w:rFonts w:ascii="Arial" w:hAnsi="Arial"/>
      <w:b/>
      <w:sz w:val="20"/>
    </w:rPr>
  </w:style>
  <w:style w:type="paragraph" w:styleId="INNH2">
    <w:name w:val="toc 2"/>
    <w:basedOn w:val="Normal"/>
    <w:next w:val="Normal"/>
    <w:semiHidden/>
    <w:rsid w:val="00B5771C"/>
    <w:pPr>
      <w:tabs>
        <w:tab w:val="right" w:leader="dot" w:pos="9072"/>
      </w:tabs>
      <w:spacing w:before="40"/>
      <w:ind w:left="284" w:right="1134"/>
    </w:pPr>
    <w:rPr>
      <w:rFonts w:ascii="Arial" w:hAnsi="Arial"/>
      <w:smallCaps/>
      <w:sz w:val="20"/>
    </w:rPr>
  </w:style>
  <w:style w:type="paragraph" w:styleId="INNH3">
    <w:name w:val="toc 3"/>
    <w:basedOn w:val="Normal"/>
    <w:next w:val="Normal"/>
    <w:semiHidden/>
    <w:rsid w:val="00B5771C"/>
    <w:pPr>
      <w:tabs>
        <w:tab w:val="right" w:leader="dot" w:pos="9072"/>
      </w:tabs>
      <w:ind w:left="624" w:right="1134"/>
    </w:pPr>
    <w:rPr>
      <w:rFonts w:ascii="Arial" w:hAnsi="Arial"/>
      <w:sz w:val="20"/>
    </w:rPr>
  </w:style>
  <w:style w:type="paragraph" w:styleId="INNH4">
    <w:name w:val="toc 4"/>
    <w:basedOn w:val="Normal"/>
    <w:next w:val="Normal"/>
    <w:semiHidden/>
    <w:rsid w:val="00B5771C"/>
    <w:pPr>
      <w:tabs>
        <w:tab w:val="right" w:leader="dot" w:pos="9072"/>
      </w:tabs>
      <w:ind w:left="851" w:right="1134"/>
    </w:pPr>
    <w:rPr>
      <w:rFonts w:ascii="Arial" w:hAnsi="Arial"/>
      <w:sz w:val="18"/>
    </w:rPr>
  </w:style>
  <w:style w:type="paragraph" w:customStyle="1" w:styleId="Avdelingstittel">
    <w:name w:val="Avdelingstittel"/>
    <w:basedOn w:val="Normal"/>
    <w:qFormat/>
    <w:rsid w:val="00695732"/>
    <w:pPr>
      <w:spacing w:line="204" w:lineRule="auto"/>
    </w:pPr>
    <w:rPr>
      <w:rFonts w:ascii="FORSVARET-Medium" w:hAnsi="FORSVARET-Medium"/>
      <w:spacing w:val="-2"/>
      <w:kern w:val="20"/>
      <w:sz w:val="21"/>
      <w:szCs w:val="21"/>
    </w:rPr>
  </w:style>
  <w:style w:type="paragraph" w:customStyle="1" w:styleId="GRADERINGSNIV">
    <w:name w:val="GRADERINGSNIVÅ"/>
    <w:basedOn w:val="Normal"/>
    <w:qFormat/>
    <w:rsid w:val="00205313"/>
    <w:pPr>
      <w:jc w:val="right"/>
    </w:pPr>
    <w:rPr>
      <w:b/>
      <w:sz w:val="20"/>
    </w:rPr>
  </w:style>
  <w:style w:type="paragraph" w:customStyle="1" w:styleId="FORSVARETNAVNTREKK">
    <w:name w:val="FORSVARET NAVNTREKK"/>
    <w:basedOn w:val="Normal"/>
    <w:qFormat/>
    <w:rsid w:val="00695732"/>
    <w:pPr>
      <w:spacing w:line="192" w:lineRule="auto"/>
    </w:pPr>
    <w:rPr>
      <w:rFonts w:ascii="FORSVARET-Bold" w:hAnsi="FORSVARET-Bold"/>
      <w:spacing w:val="-10"/>
      <w:sz w:val="26"/>
      <w:szCs w:val="26"/>
    </w:rPr>
  </w:style>
  <w:style w:type="paragraph" w:customStyle="1" w:styleId="Topptekst1">
    <w:name w:val="Topptekst1"/>
    <w:basedOn w:val="Normal"/>
    <w:qFormat/>
    <w:rsid w:val="00695732"/>
    <w:rPr>
      <w:sz w:val="18"/>
    </w:rPr>
  </w:style>
  <w:style w:type="paragraph" w:customStyle="1" w:styleId="Toppteksttitler">
    <w:name w:val="Topptekst titler"/>
    <w:basedOn w:val="Normal"/>
    <w:qFormat/>
    <w:rsid w:val="00695732"/>
    <w:rPr>
      <w:b/>
      <w:sz w:val="18"/>
    </w:rPr>
  </w:style>
  <w:style w:type="paragraph" w:customStyle="1" w:styleId="Footnote">
    <w:name w:val="Footnote"/>
    <w:basedOn w:val="GRADERINGSNIV"/>
    <w:qFormat/>
    <w:rsid w:val="00695732"/>
    <w:pPr>
      <w:jc w:val="left"/>
    </w:pPr>
    <w:rPr>
      <w:b w:val="0"/>
      <w:i/>
      <w:sz w:val="14"/>
      <w:lang w:val="en-US"/>
    </w:rPr>
  </w:style>
  <w:style w:type="table" w:styleId="Tabellrutenett">
    <w:name w:val="Table Grid"/>
    <w:basedOn w:val="Vanligtabell"/>
    <w:rsid w:val="009671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raderingsundertekst">
    <w:name w:val="Graderingsundertekst"/>
    <w:basedOn w:val="Normal"/>
    <w:qFormat/>
    <w:rsid w:val="00710EC7"/>
    <w:pPr>
      <w:jc w:val="right"/>
    </w:pPr>
    <w:rPr>
      <w:b/>
      <w:sz w:val="18"/>
    </w:rPr>
  </w:style>
  <w:style w:type="character" w:styleId="Hyperkobling">
    <w:name w:val="Hyperlink"/>
    <w:basedOn w:val="Standardskriftforavsnitt"/>
    <w:rsid w:val="00887A92"/>
    <w:rPr>
      <w:color w:val="0000FF" w:themeColor="hyperlink"/>
      <w:u w:val="single"/>
    </w:rPr>
  </w:style>
  <w:style w:type="character" w:customStyle="1" w:styleId="BrdtekstTegn">
    <w:name w:val="Brødtekst Tegn"/>
    <w:basedOn w:val="Standardskriftforavsnitt"/>
    <w:link w:val="Brdtekst"/>
    <w:rsid w:val="00887A92"/>
    <w:rPr>
      <w:rFonts w:ascii="Myriad Pro" w:hAnsi="Myriad Pro"/>
      <w:sz w:val="22"/>
    </w:rPr>
  </w:style>
  <w:style w:type="paragraph" w:styleId="Listeavsnitt">
    <w:name w:val="List Paragraph"/>
    <w:basedOn w:val="Normal"/>
    <w:uiPriority w:val="34"/>
    <w:qFormat/>
    <w:rsid w:val="00887A92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6A49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hs.sjefskurs@mil.no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postmottak@mil.no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forsvarets_maler\2010\arbeidsgruppemaler\doculive%20maler\Arbeidsdokument%20-%20bokmaa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Arbeidsdokument - bokmaal</Template>
  <TotalTime>2</TotalTime>
  <Pages>2</Pages>
  <Words>641</Words>
  <Characters>3398</Characters>
  <Application>Microsoft Office Word</Application>
  <DocSecurity>4</DocSecurity>
  <Lines>28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Invitasjon til Strategisk krisehåndteringskurs nr. 9 ved Forsvarets høgskole/Senter for strategiske kurs</vt:lpstr>
      <vt:lpstr>Tittel</vt:lpstr>
    </vt:vector>
  </TitlesOfParts>
  <Company>FOKAM</Company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Invitasjon til Strategisk krisehåndteringskurs nr. 9 ved Forsvarets høgskole/Senter for strategiske kurs</dc:title>
  <dc:subject>FOMAL</dc:subject>
  <dc:creator>FOKAM</dc:creator>
  <cp:keywords/>
  <dc:description/>
  <cp:lastModifiedBy>Kolloen, Ellen</cp:lastModifiedBy>
  <cp:revision>2</cp:revision>
  <cp:lastPrinted>2008-06-16T12:20:00Z</cp:lastPrinted>
  <dcterms:created xsi:type="dcterms:W3CDTF">2025-02-06T08:32:00Z</dcterms:created>
  <dcterms:modified xsi:type="dcterms:W3CDTF">2025-02-06T08:32:00Z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råk">
    <vt:lpwstr>NORSK</vt:lpwstr>
  </property>
  <property fmtid="{D5CDD505-2E9C-101B-9397-08002B2CF9AE}" pid="3" name="TemplateName">
    <vt:lpwstr>Arbeidsdokument</vt:lpwstr>
  </property>
  <property fmtid="{D5CDD505-2E9C-101B-9397-08002B2CF9AE}" pid="4" name="Overskriften">
    <vt:lpwstr>Invitasjon til Strategisk krisehåndteringskurs nr. 9 ved Forsvarets høgskole/Senter for strategiske kurs</vt:lpwstr>
  </property>
  <property fmtid="{D5CDD505-2E9C-101B-9397-08002B2CF9AE}" pid="5" name="GradValg">
    <vt:lpwstr>U</vt:lpwstr>
  </property>
  <property fmtid="{D5CDD505-2E9C-101B-9397-08002B2CF9AE}" pid="6" name="Paragraf">
    <vt:lpwstr/>
  </property>
  <property fmtid="{D5CDD505-2E9C-101B-9397-08002B2CF9AE}" pid="7" name="Mottaker">
    <vt:lpwstr/>
  </property>
  <property fmtid="{D5CDD505-2E9C-101B-9397-08002B2CF9AE}" pid="8" name="EkstMottaker">
    <vt:lpwstr>1</vt:lpwstr>
  </property>
  <property fmtid="{D5CDD505-2E9C-101B-9397-08002B2CF9AE}" pid="9" name="journalno">
    <vt:lpwstr>2024153310</vt:lpwstr>
  </property>
</Properties>
</file>